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0C5" w:rsidRDefault="007200C5" w:rsidP="007200C5">
      <w:pPr>
        <w:autoSpaceDE w:val="0"/>
        <w:autoSpaceDN w:val="0"/>
        <w:adjustRightInd w:val="0"/>
        <w:rPr>
          <w:rFonts w:ascii="Lucida Sans Unicode" w:hAnsi="Lucida Sans Unicode" w:cs="Lucida Sans Unicode"/>
        </w:rPr>
      </w:pPr>
      <w:bookmarkStart w:id="0" w:name="_GoBack"/>
      <w:bookmarkEnd w:id="0"/>
    </w:p>
    <w:p w:rsidR="007200C5" w:rsidRDefault="007200C5" w:rsidP="007200C5">
      <w:pPr>
        <w:autoSpaceDE w:val="0"/>
        <w:autoSpaceDN w:val="0"/>
        <w:adjustRightInd w:val="0"/>
        <w:rPr>
          <w:rFonts w:ascii="Lucida Sans Unicode" w:hAnsi="Lucida Sans Unicode" w:cs="Lucida Sans Unicode"/>
          <w:b/>
        </w:rPr>
      </w:pPr>
    </w:p>
    <w:p w:rsidR="007200C5" w:rsidRDefault="007200C5" w:rsidP="007200C5">
      <w:pPr>
        <w:autoSpaceDE w:val="0"/>
        <w:autoSpaceDN w:val="0"/>
        <w:adjustRightInd w:val="0"/>
        <w:rPr>
          <w:rFonts w:ascii="Lucida Sans Unicode" w:hAnsi="Lucida Sans Unicode" w:cs="Lucida Sans Unicode"/>
          <w:b/>
        </w:rPr>
      </w:pPr>
    </w:p>
    <w:p w:rsidR="00D73453" w:rsidRPr="00165412" w:rsidRDefault="007200C5" w:rsidP="007200C5">
      <w:pPr>
        <w:autoSpaceDE w:val="0"/>
        <w:autoSpaceDN w:val="0"/>
        <w:adjustRightInd w:val="0"/>
        <w:rPr>
          <w:rFonts w:ascii="Lucida Sans Unicode" w:hAnsi="Lucida Sans Unicode" w:cs="Lucida Sans Unicode"/>
          <w:b/>
        </w:rPr>
      </w:pPr>
      <w:r w:rsidRPr="00165412">
        <w:rPr>
          <w:rFonts w:ascii="Lucida Sans Unicode" w:hAnsi="Lucida Sans Unicode" w:cs="Lucida Sans Unicode"/>
          <w:b/>
        </w:rPr>
        <w:t xml:space="preserve">Job Title: </w:t>
      </w:r>
      <w:r w:rsidR="005E7B00">
        <w:rPr>
          <w:rFonts w:ascii="Lucida Sans Unicode" w:hAnsi="Lucida Sans Unicode" w:cs="Lucida Sans Unicode"/>
          <w:b/>
        </w:rPr>
        <w:t>Executive Administrator</w:t>
      </w:r>
      <w:r w:rsidR="001547A9" w:rsidRPr="00165412">
        <w:rPr>
          <w:rFonts w:ascii="Lucida Sans Unicode" w:hAnsi="Lucida Sans Unicode" w:cs="Lucida Sans Unicode"/>
          <w:b/>
        </w:rPr>
        <w:t xml:space="preserve"> to Directors</w:t>
      </w:r>
      <w:r w:rsidR="005E7B00">
        <w:rPr>
          <w:rFonts w:ascii="Lucida Sans Unicode" w:hAnsi="Lucida Sans Unicode" w:cs="Lucida Sans Unicode"/>
          <w:b/>
        </w:rPr>
        <w:t>,</w:t>
      </w:r>
      <w:r w:rsidR="00D73453" w:rsidRPr="00165412">
        <w:rPr>
          <w:rFonts w:ascii="Lucida Sans Unicode" w:hAnsi="Lucida Sans Unicode" w:cs="Lucida Sans Unicode"/>
          <w:b/>
        </w:rPr>
        <w:t xml:space="preserve"> </w:t>
      </w:r>
      <w:r w:rsidRPr="00165412">
        <w:rPr>
          <w:rFonts w:ascii="Lucida Sans Unicode" w:hAnsi="Lucida Sans Unicode" w:cs="Lucida Sans Unicode"/>
          <w:b/>
        </w:rPr>
        <w:t xml:space="preserve"> Full Time </w:t>
      </w:r>
    </w:p>
    <w:p w:rsidR="007200C5" w:rsidRPr="00165412" w:rsidRDefault="007200C5" w:rsidP="007200C5">
      <w:pPr>
        <w:autoSpaceDE w:val="0"/>
        <w:autoSpaceDN w:val="0"/>
        <w:adjustRightInd w:val="0"/>
        <w:rPr>
          <w:rFonts w:ascii="Lucida Sans Unicode" w:hAnsi="Lucida Sans Unicode" w:cs="Lucida Sans Unicode"/>
        </w:rPr>
      </w:pPr>
      <w:r w:rsidRPr="00165412">
        <w:rPr>
          <w:rFonts w:ascii="Lucida Sans Unicode" w:hAnsi="Lucida Sans Unicode" w:cs="Lucida Sans Unicode"/>
        </w:rPr>
        <w:t>Reporting to: Directors</w:t>
      </w:r>
      <w:r w:rsidRPr="00165412">
        <w:rPr>
          <w:rFonts w:ascii="Lucida Sans Unicode" w:hAnsi="Lucida Sans Unicode" w:cs="Lucida Sans Unicode"/>
        </w:rPr>
        <w:br/>
        <w:t>Salary:</w:t>
      </w:r>
      <w:r w:rsidRPr="00165412">
        <w:rPr>
          <w:rFonts w:ascii="Lucida Sans Unicode" w:hAnsi="Lucida Sans Unicode" w:cs="Lucida Sans Unicode"/>
        </w:rPr>
        <w:tab/>
      </w:r>
      <w:r w:rsidR="001547A9" w:rsidRPr="00165412">
        <w:rPr>
          <w:rFonts w:ascii="Lucida Sans Unicode" w:hAnsi="Lucida Sans Unicode" w:cs="Lucida Sans Unicode"/>
          <w:b/>
        </w:rPr>
        <w:t>£20,000</w:t>
      </w:r>
      <w:r w:rsidR="009F766E" w:rsidRPr="00165412">
        <w:rPr>
          <w:rFonts w:ascii="Lucida Sans Unicode" w:hAnsi="Lucida Sans Unicode" w:cs="Lucida Sans Unicode"/>
          <w:b/>
        </w:rPr>
        <w:t xml:space="preserve"> per annum</w:t>
      </w:r>
    </w:p>
    <w:p w:rsidR="007200C5" w:rsidRPr="00165412" w:rsidRDefault="007200C5" w:rsidP="007200C5">
      <w:pPr>
        <w:autoSpaceDE w:val="0"/>
        <w:autoSpaceDN w:val="0"/>
        <w:adjustRightInd w:val="0"/>
        <w:rPr>
          <w:rFonts w:ascii="Lucida Sans Unicode" w:hAnsi="Lucida Sans Unicode" w:cs="Lucida Sans Unicode"/>
        </w:rPr>
      </w:pPr>
      <w:r w:rsidRPr="00165412">
        <w:rPr>
          <w:rFonts w:ascii="Lucida Sans Unicode" w:hAnsi="Lucida Sans Unicode" w:cs="Lucida Sans Unicode"/>
        </w:rPr>
        <w:t xml:space="preserve">Responsible </w:t>
      </w:r>
      <w:r w:rsidR="001547A9" w:rsidRPr="00165412">
        <w:rPr>
          <w:rFonts w:ascii="Lucida Sans Unicode" w:hAnsi="Lucida Sans Unicode" w:cs="Lucida Sans Unicode"/>
        </w:rPr>
        <w:t>to</w:t>
      </w:r>
      <w:r w:rsidRPr="00165412">
        <w:rPr>
          <w:rFonts w:ascii="Lucida Sans Unicode" w:hAnsi="Lucida Sans Unicode" w:cs="Lucida Sans Unicode"/>
        </w:rPr>
        <w:t xml:space="preserve">: </w:t>
      </w:r>
      <w:r w:rsidR="001547A9" w:rsidRPr="00165412">
        <w:rPr>
          <w:rFonts w:ascii="Lucida Sans Unicode" w:hAnsi="Lucida Sans Unicode" w:cs="Lucida Sans Unicode"/>
          <w:b/>
        </w:rPr>
        <w:t>Directors</w:t>
      </w:r>
    </w:p>
    <w:p w:rsidR="007200C5" w:rsidRPr="00165412" w:rsidRDefault="007200C5" w:rsidP="007200C5">
      <w:pPr>
        <w:rPr>
          <w:rFonts w:ascii="Lucida Sans Unicode" w:hAnsi="Lucida Sans Unicode" w:cs="Lucida Sans Unicode"/>
        </w:rPr>
      </w:pPr>
    </w:p>
    <w:p w:rsidR="007200C5" w:rsidRPr="00165412" w:rsidRDefault="007200C5" w:rsidP="007200C5">
      <w:pPr>
        <w:numPr>
          <w:ilvl w:val="0"/>
          <w:numId w:val="19"/>
        </w:numPr>
        <w:tabs>
          <w:tab w:val="clear" w:pos="720"/>
          <w:tab w:val="num" w:pos="0"/>
        </w:tabs>
        <w:ind w:left="0" w:firstLine="0"/>
        <w:rPr>
          <w:rFonts w:ascii="Lucida Sans Unicode" w:hAnsi="Lucida Sans Unicode" w:cs="Lucida Sans Unicode"/>
          <w:b/>
        </w:rPr>
      </w:pPr>
      <w:r w:rsidRPr="00165412">
        <w:rPr>
          <w:rFonts w:ascii="Lucida Sans Unicode" w:hAnsi="Lucida Sans Unicode" w:cs="Lucida Sans Unicode"/>
          <w:b/>
        </w:rPr>
        <w:t>Job Role</w:t>
      </w:r>
    </w:p>
    <w:p w:rsidR="007200C5" w:rsidRPr="00165412" w:rsidRDefault="007200C5" w:rsidP="007200C5">
      <w:pPr>
        <w:rPr>
          <w:rFonts w:ascii="Lucida Sans Unicode" w:hAnsi="Lucida Sans Unicode" w:cs="Lucida Sans Unicode"/>
        </w:rPr>
      </w:pPr>
      <w:r w:rsidRPr="00165412">
        <w:rPr>
          <w:rFonts w:ascii="Lucida Sans Unicode" w:hAnsi="Lucida Sans Unicode" w:cs="Lucida Sans Unicode"/>
        </w:rPr>
        <w:t xml:space="preserve">You will take a lead role in </w:t>
      </w:r>
      <w:r w:rsidR="00D73453" w:rsidRPr="00165412">
        <w:rPr>
          <w:rFonts w:ascii="Lucida Sans Unicode" w:hAnsi="Lucida Sans Unicode" w:cs="Lucida Sans Unicode"/>
        </w:rPr>
        <w:t>supporting the Directors by: preparing papers and taking minutes for board meetings and comm</w:t>
      </w:r>
      <w:r w:rsidR="001547A9" w:rsidRPr="00165412">
        <w:rPr>
          <w:rFonts w:ascii="Lucida Sans Unicode" w:hAnsi="Lucida Sans Unicode" w:cs="Lucida Sans Unicode"/>
        </w:rPr>
        <w:t>i</w:t>
      </w:r>
      <w:r w:rsidR="00D73453" w:rsidRPr="00165412">
        <w:rPr>
          <w:rFonts w:ascii="Lucida Sans Unicode" w:hAnsi="Lucida Sans Unicode" w:cs="Lucida Sans Unicode"/>
        </w:rPr>
        <w:t xml:space="preserve">ttee meetings; preparing compliance documentation; managing up to 6 donor/supporter events per year; </w:t>
      </w:r>
      <w:r w:rsidR="00023E83">
        <w:rPr>
          <w:rFonts w:ascii="Lucida Sans Unicode" w:hAnsi="Lucida Sans Unicode" w:cs="Lucida Sans Unicode"/>
        </w:rPr>
        <w:t>2-3</w:t>
      </w:r>
      <w:r w:rsidR="001547A9" w:rsidRPr="00165412">
        <w:rPr>
          <w:rFonts w:ascii="Lucida Sans Unicode" w:hAnsi="Lucida Sans Unicode" w:cs="Lucida Sans Unicode"/>
        </w:rPr>
        <w:t xml:space="preserve"> days</w:t>
      </w:r>
      <w:r w:rsidR="00D73453" w:rsidRPr="00165412">
        <w:rPr>
          <w:rFonts w:ascii="Lucida Sans Unicode" w:hAnsi="Lucida Sans Unicode" w:cs="Lucida Sans Unicode"/>
        </w:rPr>
        <w:t xml:space="preserve"> duty management of the museum, and</w:t>
      </w:r>
      <w:r w:rsidR="001547A9" w:rsidRPr="00165412">
        <w:rPr>
          <w:rFonts w:ascii="Lucida Sans Unicode" w:hAnsi="Lucida Sans Unicode" w:cs="Lucida Sans Unicode"/>
        </w:rPr>
        <w:t xml:space="preserve"> </w:t>
      </w:r>
      <w:r w:rsidR="00D73453" w:rsidRPr="00165412">
        <w:rPr>
          <w:rFonts w:ascii="Lucida Sans Unicode" w:hAnsi="Lucida Sans Unicode" w:cs="Lucida Sans Unicode"/>
        </w:rPr>
        <w:t>general administrative support on behalf of the Directors.</w:t>
      </w:r>
      <w:r w:rsidRPr="00165412">
        <w:rPr>
          <w:rFonts w:ascii="Lucida Sans Unicode" w:hAnsi="Lucida Sans Unicode" w:cs="Lucida Sans Unicode"/>
        </w:rPr>
        <w:t xml:space="preserve"> </w:t>
      </w:r>
    </w:p>
    <w:p w:rsidR="007200C5" w:rsidRPr="00165412" w:rsidRDefault="007200C5" w:rsidP="007200C5">
      <w:pPr>
        <w:rPr>
          <w:rFonts w:ascii="Lucida Sans Unicode" w:hAnsi="Lucida Sans Unicode" w:cs="Lucida Sans Unicode"/>
        </w:rPr>
      </w:pPr>
    </w:p>
    <w:p w:rsidR="007200C5" w:rsidRPr="00165412" w:rsidRDefault="007200C5" w:rsidP="007200C5">
      <w:pPr>
        <w:rPr>
          <w:rFonts w:ascii="Lucida Sans Unicode" w:hAnsi="Lucida Sans Unicode" w:cs="Lucida Sans Unicode"/>
        </w:rPr>
      </w:pPr>
      <w:r w:rsidRPr="00165412">
        <w:rPr>
          <w:rFonts w:ascii="Lucida Sans Unicode" w:hAnsi="Lucida Sans Unicode" w:cs="Lucida Sans Unicode"/>
        </w:rPr>
        <w:t xml:space="preserve">Your focus will be on performance standards and ensuring that agreed targets are continually met and maintained.  You will lead Team Members (staff and volunters) by example, to maintain and build upon our reputation.  </w:t>
      </w:r>
    </w:p>
    <w:p w:rsidR="007200C5" w:rsidRPr="00165412" w:rsidRDefault="007200C5" w:rsidP="007200C5">
      <w:pPr>
        <w:rPr>
          <w:rFonts w:ascii="Lucida Sans Unicode" w:hAnsi="Lucida Sans Unicode" w:cs="Lucida Sans Unicode"/>
        </w:rPr>
      </w:pPr>
    </w:p>
    <w:p w:rsidR="007200C5" w:rsidRPr="00165412" w:rsidRDefault="007200C5" w:rsidP="007200C5">
      <w:pPr>
        <w:rPr>
          <w:rFonts w:ascii="Lucida Sans Unicode" w:hAnsi="Lucida Sans Unicode" w:cs="Lucida Sans Unicode"/>
        </w:rPr>
      </w:pPr>
      <w:r w:rsidRPr="00165412">
        <w:rPr>
          <w:rFonts w:ascii="Lucida Sans Unicode" w:hAnsi="Lucida Sans Unicode" w:cs="Lucida Sans Unicode"/>
        </w:rPr>
        <w:t>You will relish the challenge of this key role and be keen to work towards solutions.  With a flexible and positive approach to work, you will have the ability to work as part of a team and on your own initiative.</w:t>
      </w:r>
    </w:p>
    <w:p w:rsidR="007200C5" w:rsidRPr="00165412" w:rsidRDefault="007200C5" w:rsidP="007200C5">
      <w:pPr>
        <w:rPr>
          <w:rFonts w:ascii="Lucida Sans Unicode" w:hAnsi="Lucida Sans Unicode" w:cs="Lucida Sans Unicode"/>
        </w:rPr>
      </w:pPr>
    </w:p>
    <w:p w:rsidR="007200C5" w:rsidRPr="00165412" w:rsidRDefault="007200C5" w:rsidP="007200C5">
      <w:pPr>
        <w:rPr>
          <w:rFonts w:ascii="Lucida Sans Unicode" w:hAnsi="Lucida Sans Unicode" w:cs="Lucida Sans Unicode"/>
        </w:rPr>
      </w:pPr>
      <w:r w:rsidRPr="00165412">
        <w:rPr>
          <w:rFonts w:ascii="Lucida Sans Unicode" w:hAnsi="Lucida Sans Unicode" w:cs="Lucida Sans Unicode"/>
        </w:rPr>
        <w:t>The post holder will also provide regular operational duty management cover for the day-to-day management of the Museum.</w:t>
      </w:r>
    </w:p>
    <w:p w:rsidR="007200C5" w:rsidRPr="00165412" w:rsidRDefault="007200C5" w:rsidP="007200C5">
      <w:pPr>
        <w:rPr>
          <w:rFonts w:ascii="Lucida Sans Unicode" w:hAnsi="Lucida Sans Unicode" w:cs="Lucida Sans Unicode"/>
        </w:rPr>
      </w:pPr>
    </w:p>
    <w:p w:rsidR="007200C5" w:rsidRPr="00165412" w:rsidRDefault="007200C5" w:rsidP="007200C5">
      <w:pPr>
        <w:rPr>
          <w:rFonts w:ascii="Lucida Sans Unicode" w:hAnsi="Lucida Sans Unicode" w:cs="Lucida Sans Unicode"/>
        </w:rPr>
      </w:pPr>
      <w:r w:rsidRPr="00165412">
        <w:rPr>
          <w:rFonts w:ascii="Lucida Sans Unicode" w:hAnsi="Lucida Sans Unicode" w:cs="Lucida Sans Unicode"/>
        </w:rPr>
        <w:t xml:space="preserve">The postholder will typically work </w:t>
      </w:r>
      <w:r w:rsidR="00023E83">
        <w:rPr>
          <w:rFonts w:ascii="Lucida Sans Unicode" w:hAnsi="Lucida Sans Unicode" w:cs="Lucida Sans Unicode"/>
        </w:rPr>
        <w:t>5</w:t>
      </w:r>
      <w:r w:rsidRPr="00165412">
        <w:rPr>
          <w:rFonts w:ascii="Lucida Sans Unicode" w:hAnsi="Lucida Sans Unicode" w:cs="Lucida Sans Unicode"/>
        </w:rPr>
        <w:t xml:space="preserve"> days a week</w:t>
      </w:r>
      <w:r w:rsidR="001547A9" w:rsidRPr="00165412">
        <w:rPr>
          <w:rFonts w:ascii="Lucida Sans Unicode" w:hAnsi="Lucida Sans Unicode" w:cs="Lucida Sans Unicode"/>
        </w:rPr>
        <w:t>, usually,</w:t>
      </w:r>
      <w:r w:rsidRPr="00165412">
        <w:rPr>
          <w:rFonts w:ascii="Lucida Sans Unicode" w:hAnsi="Lucida Sans Unicode" w:cs="Lucida Sans Unicode"/>
        </w:rPr>
        <w:t xml:space="preserve"> </w:t>
      </w:r>
      <w:r w:rsidR="00D73453" w:rsidRPr="00165412">
        <w:rPr>
          <w:rFonts w:ascii="Lucida Sans Unicode" w:hAnsi="Lucida Sans Unicode" w:cs="Lucida Sans Unicode"/>
        </w:rPr>
        <w:t>Monday to Friday</w:t>
      </w:r>
      <w:r w:rsidRPr="00165412">
        <w:rPr>
          <w:rFonts w:ascii="Lucida Sans Unicode" w:hAnsi="Lucida Sans Unicode" w:cs="Lucida Sans Unicode"/>
        </w:rPr>
        <w:t xml:space="preserve"> with </w:t>
      </w:r>
      <w:r w:rsidR="00D73453" w:rsidRPr="00165412">
        <w:rPr>
          <w:rFonts w:ascii="Lucida Sans Unicode" w:hAnsi="Lucida Sans Unicode" w:cs="Lucida Sans Unicode"/>
        </w:rPr>
        <w:t>occasional weekend or even</w:t>
      </w:r>
      <w:r w:rsidR="001547A9" w:rsidRPr="00165412">
        <w:rPr>
          <w:rFonts w:ascii="Lucida Sans Unicode" w:hAnsi="Lucida Sans Unicode" w:cs="Lucida Sans Unicode"/>
        </w:rPr>
        <w:t>i</w:t>
      </w:r>
      <w:r w:rsidR="00D73453" w:rsidRPr="00165412">
        <w:rPr>
          <w:rFonts w:ascii="Lucida Sans Unicode" w:hAnsi="Lucida Sans Unicode" w:cs="Lucida Sans Unicode"/>
        </w:rPr>
        <w:t>ng work</w:t>
      </w:r>
      <w:r w:rsidRPr="00165412">
        <w:rPr>
          <w:rFonts w:ascii="Lucida Sans Unicode" w:hAnsi="Lucida Sans Unicode" w:cs="Lucida Sans Unicode"/>
        </w:rPr>
        <w:t xml:space="preserve">.  </w:t>
      </w:r>
    </w:p>
    <w:p w:rsidR="007200C5" w:rsidRPr="00165412" w:rsidRDefault="007200C5" w:rsidP="007200C5">
      <w:pPr>
        <w:rPr>
          <w:rFonts w:ascii="Lucida Sans Unicode" w:hAnsi="Lucida Sans Unicode" w:cs="Lucida Sans Unicode"/>
        </w:rPr>
        <w:sectPr w:rsidR="007200C5" w:rsidRPr="00165412" w:rsidSect="00454DC7">
          <w:headerReference w:type="default" r:id="rId9"/>
          <w:footerReference w:type="default" r:id="rId10"/>
          <w:pgSz w:w="11907" w:h="16840" w:code="9"/>
          <w:pgMar w:top="567" w:right="1077" w:bottom="1134" w:left="964" w:header="567" w:footer="397" w:gutter="0"/>
          <w:cols w:space="708"/>
          <w:docGrid w:linePitch="360"/>
        </w:sectPr>
      </w:pPr>
    </w:p>
    <w:p w:rsidR="007200C5" w:rsidRPr="00165412" w:rsidRDefault="007200C5" w:rsidP="007200C5">
      <w:pPr>
        <w:ind w:left="720"/>
        <w:rPr>
          <w:rFonts w:ascii="Lucida Sans Unicode" w:hAnsi="Lucida Sans Unicode" w:cs="Lucida Sans Unicode"/>
          <w:b/>
        </w:rPr>
      </w:pPr>
    </w:p>
    <w:p w:rsidR="007200C5" w:rsidRPr="00165412" w:rsidRDefault="007200C5" w:rsidP="007200C5">
      <w:pPr>
        <w:ind w:left="720"/>
        <w:rPr>
          <w:rFonts w:ascii="Lucida Sans Unicode" w:hAnsi="Lucida Sans Unicode" w:cs="Lucida Sans Unicode"/>
          <w:b/>
        </w:rPr>
      </w:pPr>
    </w:p>
    <w:p w:rsidR="007200C5" w:rsidRPr="00165412" w:rsidRDefault="007200C5" w:rsidP="007200C5">
      <w:pPr>
        <w:numPr>
          <w:ilvl w:val="0"/>
          <w:numId w:val="19"/>
        </w:numPr>
        <w:tabs>
          <w:tab w:val="clear" w:pos="720"/>
          <w:tab w:val="num" w:pos="1080"/>
        </w:tabs>
        <w:ind w:hanging="720"/>
        <w:rPr>
          <w:rFonts w:ascii="Lucida Sans Unicode" w:hAnsi="Lucida Sans Unicode" w:cs="Lucida Sans Unicode"/>
          <w:b/>
        </w:rPr>
      </w:pPr>
      <w:r w:rsidRPr="00165412">
        <w:rPr>
          <w:rFonts w:ascii="Lucida Sans Unicode" w:hAnsi="Lucida Sans Unicode" w:cs="Lucida Sans Unicode"/>
          <w:b/>
        </w:rPr>
        <w:t>Key Tasks (</w:t>
      </w:r>
      <w:r w:rsidR="003519EE" w:rsidRPr="00165412">
        <w:rPr>
          <w:rFonts w:ascii="Lucida Sans Unicode" w:hAnsi="Lucida Sans Unicode" w:cs="Lucida Sans Unicode"/>
          <w:b/>
        </w:rPr>
        <w:t>Personal Assistant</w:t>
      </w:r>
      <w:r w:rsidRPr="00165412">
        <w:rPr>
          <w:rFonts w:ascii="Lucida Sans Unicode" w:hAnsi="Lucida Sans Unicode" w:cs="Lucida Sans Unicode"/>
          <w:b/>
        </w:rPr>
        <w:t>)</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Assist the Directors in ensuring our ongoing compliance with legislative requirements relating to health and safety, risk assessments, food hygiene and licensing requirements.</w:t>
      </w:r>
    </w:p>
    <w:p w:rsidR="00A908CB" w:rsidRPr="00165412" w:rsidRDefault="00A908CB" w:rsidP="007200C5">
      <w:pPr>
        <w:numPr>
          <w:ilvl w:val="1"/>
          <w:numId w:val="26"/>
        </w:numPr>
        <w:rPr>
          <w:rFonts w:ascii="Lucida Sans Unicode" w:hAnsi="Lucida Sans Unicode" w:cs="Lucida Sans Unicode"/>
        </w:rPr>
      </w:pPr>
      <w:r w:rsidRPr="00165412">
        <w:rPr>
          <w:rFonts w:ascii="Lucida Sans Unicode" w:hAnsi="Lucida Sans Unicode" w:cs="Lucida Sans Unicode"/>
        </w:rPr>
        <w:t>Finish and distribute papers</w:t>
      </w:r>
      <w:r w:rsidR="00AA3465" w:rsidRPr="00165412">
        <w:rPr>
          <w:rFonts w:ascii="Lucida Sans Unicode" w:hAnsi="Lucida Sans Unicode" w:cs="Lucida Sans Unicode"/>
        </w:rPr>
        <w:t>, prepared by the Directors, other staff and trustees</w:t>
      </w:r>
      <w:r w:rsidRPr="00165412">
        <w:rPr>
          <w:rFonts w:ascii="Lucida Sans Unicode" w:hAnsi="Lucida Sans Unicode" w:cs="Lucida Sans Unicode"/>
        </w:rPr>
        <w:t xml:space="preserve"> for board meetings and committee meetings (Executive &amp; </w:t>
      </w:r>
      <w:r w:rsidR="00AA3465" w:rsidRPr="00165412">
        <w:rPr>
          <w:rFonts w:ascii="Lucida Sans Unicode" w:hAnsi="Lucida Sans Unicode" w:cs="Lucida Sans Unicode"/>
        </w:rPr>
        <w:t>Finance, Fundraising and Acquisitions &amp; Disposals Committees).</w:t>
      </w:r>
    </w:p>
    <w:p w:rsidR="00AA3465" w:rsidRPr="00165412" w:rsidRDefault="00AA3465" w:rsidP="007200C5">
      <w:pPr>
        <w:numPr>
          <w:ilvl w:val="1"/>
          <w:numId w:val="26"/>
        </w:numPr>
        <w:rPr>
          <w:rFonts w:ascii="Lucida Sans Unicode" w:hAnsi="Lucida Sans Unicode" w:cs="Lucida Sans Unicode"/>
        </w:rPr>
      </w:pPr>
      <w:r w:rsidRPr="00165412">
        <w:rPr>
          <w:rFonts w:ascii="Lucida Sans Unicode" w:hAnsi="Lucida Sans Unicode" w:cs="Lucida Sans Unicode"/>
        </w:rPr>
        <w:t>Take minutes of board</w:t>
      </w:r>
      <w:r w:rsidR="00102A84" w:rsidRPr="00165412">
        <w:rPr>
          <w:rFonts w:ascii="Lucida Sans Unicode" w:hAnsi="Lucida Sans Unicode" w:cs="Lucida Sans Unicode"/>
        </w:rPr>
        <w:t xml:space="preserve"> meetings, board </w:t>
      </w:r>
      <w:r w:rsidRPr="00165412">
        <w:rPr>
          <w:rFonts w:ascii="Lucida Sans Unicode" w:hAnsi="Lucida Sans Unicode" w:cs="Lucida Sans Unicode"/>
        </w:rPr>
        <w:t>committee meetings</w:t>
      </w:r>
      <w:r w:rsidR="00102A84" w:rsidRPr="00165412">
        <w:rPr>
          <w:rFonts w:ascii="Lucida Sans Unicode" w:hAnsi="Lucida Sans Unicode" w:cs="Lucida Sans Unicode"/>
        </w:rPr>
        <w:t xml:space="preserve"> and management team meetings</w:t>
      </w:r>
      <w:r w:rsidRPr="00165412">
        <w:rPr>
          <w:rFonts w:ascii="Lucida Sans Unicode" w:hAnsi="Lucida Sans Unicode" w:cs="Lucida Sans Unicode"/>
        </w:rPr>
        <w:t>, distrib</w:t>
      </w:r>
      <w:r w:rsidR="00102A84" w:rsidRPr="00165412">
        <w:rPr>
          <w:rFonts w:ascii="Lucida Sans Unicode" w:hAnsi="Lucida Sans Unicode" w:cs="Lucida Sans Unicode"/>
        </w:rPr>
        <w:t>u</w:t>
      </w:r>
      <w:r w:rsidRPr="00165412">
        <w:rPr>
          <w:rFonts w:ascii="Lucida Sans Unicode" w:hAnsi="Lucida Sans Unicode" w:cs="Lucida Sans Unicode"/>
        </w:rPr>
        <w:t>te draft and final versions</w:t>
      </w:r>
    </w:p>
    <w:p w:rsidR="00AA3465" w:rsidRPr="00165412" w:rsidRDefault="00AA3465" w:rsidP="007200C5">
      <w:pPr>
        <w:numPr>
          <w:ilvl w:val="1"/>
          <w:numId w:val="26"/>
        </w:numPr>
        <w:rPr>
          <w:rFonts w:ascii="Lucida Sans Unicode" w:hAnsi="Lucida Sans Unicode" w:cs="Lucida Sans Unicode"/>
        </w:rPr>
      </w:pPr>
      <w:r w:rsidRPr="00165412">
        <w:rPr>
          <w:rFonts w:ascii="Lucida Sans Unicode" w:hAnsi="Lucida Sans Unicode" w:cs="Lucida Sans Unicode"/>
        </w:rPr>
        <w:t>Maintain up-to-date files of meetings</w:t>
      </w:r>
    </w:p>
    <w:p w:rsidR="00AA3465" w:rsidRPr="00165412" w:rsidRDefault="00AA3465" w:rsidP="007200C5">
      <w:pPr>
        <w:numPr>
          <w:ilvl w:val="1"/>
          <w:numId w:val="26"/>
        </w:numPr>
        <w:rPr>
          <w:rFonts w:ascii="Lucida Sans Unicode" w:hAnsi="Lucida Sans Unicode" w:cs="Lucida Sans Unicode"/>
        </w:rPr>
      </w:pPr>
      <w:r w:rsidRPr="00165412">
        <w:rPr>
          <w:rFonts w:ascii="Lucida Sans Unicode" w:hAnsi="Lucida Sans Unicode" w:cs="Lucida Sans Unicode"/>
        </w:rPr>
        <w:t>Organise, plan and deliver up to six donor/supporter events per year, working with  the Directors and task groups of trustees and volunteers</w:t>
      </w:r>
    </w:p>
    <w:p w:rsidR="00AA3465" w:rsidRPr="00165412" w:rsidRDefault="00AA3465" w:rsidP="007200C5">
      <w:pPr>
        <w:numPr>
          <w:ilvl w:val="1"/>
          <w:numId w:val="26"/>
        </w:numPr>
        <w:rPr>
          <w:rFonts w:ascii="Lucida Sans Unicode" w:hAnsi="Lucida Sans Unicode" w:cs="Lucida Sans Unicode"/>
        </w:rPr>
      </w:pPr>
      <w:r w:rsidRPr="00165412">
        <w:rPr>
          <w:rFonts w:ascii="Lucida Sans Unicode" w:hAnsi="Lucida Sans Unicode" w:cs="Lucida Sans Unicode"/>
        </w:rPr>
        <w:t>Managing administration volunteers</w:t>
      </w:r>
    </w:p>
    <w:p w:rsidR="00AA3465" w:rsidRPr="00165412" w:rsidRDefault="00AA3465" w:rsidP="007200C5">
      <w:pPr>
        <w:numPr>
          <w:ilvl w:val="1"/>
          <w:numId w:val="26"/>
        </w:numPr>
        <w:rPr>
          <w:rFonts w:ascii="Lucida Sans Unicode" w:hAnsi="Lucida Sans Unicode" w:cs="Lucida Sans Unicode"/>
        </w:rPr>
      </w:pPr>
      <w:r w:rsidRPr="00165412">
        <w:rPr>
          <w:rFonts w:ascii="Lucida Sans Unicode" w:hAnsi="Lucida Sans Unicode" w:cs="Lucida Sans Unicode"/>
        </w:rPr>
        <w:t>Working with the Directors to manage volunteers, staff and trustees planning and deliver</w:t>
      </w:r>
      <w:r w:rsidR="003519EE" w:rsidRPr="00165412">
        <w:rPr>
          <w:rFonts w:ascii="Lucida Sans Unicode" w:hAnsi="Lucida Sans Unicode" w:cs="Lucida Sans Unicode"/>
        </w:rPr>
        <w:t>i</w:t>
      </w:r>
      <w:r w:rsidRPr="00165412">
        <w:rPr>
          <w:rFonts w:ascii="Lucida Sans Unicode" w:hAnsi="Lucida Sans Unicode" w:cs="Lucida Sans Unicode"/>
        </w:rPr>
        <w:t>ng a programme of events and activities to celebrate the tercentenery of Gilbert White’s birth in 2020</w:t>
      </w:r>
    </w:p>
    <w:p w:rsidR="006D24CF"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Be willing to provide holiday / sickness cover for other members of the Management Team from time to time as required.</w:t>
      </w:r>
    </w:p>
    <w:p w:rsidR="006D24CF" w:rsidRPr="00165412" w:rsidRDefault="006D24CF" w:rsidP="007200C5">
      <w:pPr>
        <w:numPr>
          <w:ilvl w:val="1"/>
          <w:numId w:val="26"/>
        </w:numPr>
        <w:rPr>
          <w:rFonts w:ascii="Lucida Sans Unicode" w:hAnsi="Lucida Sans Unicode" w:cs="Lucida Sans Unicode"/>
        </w:rPr>
      </w:pPr>
      <w:r w:rsidRPr="00165412">
        <w:rPr>
          <w:rFonts w:ascii="Lucida Sans Unicode" w:hAnsi="Lucida Sans Unicode" w:cs="Lucida Sans Unicode"/>
        </w:rPr>
        <w:t>Provide admin support for Wedding &amp; Special Events Manager.</w:t>
      </w:r>
    </w:p>
    <w:p w:rsidR="007200C5" w:rsidRDefault="007200C5" w:rsidP="0088485D">
      <w:pPr>
        <w:numPr>
          <w:ilvl w:val="1"/>
          <w:numId w:val="26"/>
        </w:numPr>
        <w:rPr>
          <w:rFonts w:ascii="Lucida Sans Unicode" w:hAnsi="Lucida Sans Unicode" w:cs="Lucida Sans Unicode"/>
        </w:rPr>
      </w:pPr>
      <w:r w:rsidRPr="00165412">
        <w:rPr>
          <w:rFonts w:ascii="Lucida Sans Unicode" w:hAnsi="Lucida Sans Unicode" w:cs="Lucida Sans Unicode"/>
        </w:rPr>
        <w:t>Be willing to undertake other tasks commensurate with the post.</w:t>
      </w:r>
    </w:p>
    <w:p w:rsidR="0088485D" w:rsidRPr="0088485D" w:rsidRDefault="0088485D" w:rsidP="0088485D">
      <w:pPr>
        <w:ind w:left="1440"/>
        <w:rPr>
          <w:rFonts w:ascii="Lucida Sans Unicode" w:hAnsi="Lucida Sans Unicode" w:cs="Lucida Sans Unicode"/>
        </w:rPr>
      </w:pPr>
    </w:p>
    <w:p w:rsidR="007200C5" w:rsidRPr="00165412" w:rsidRDefault="007200C5" w:rsidP="007200C5">
      <w:pPr>
        <w:numPr>
          <w:ilvl w:val="0"/>
          <w:numId w:val="19"/>
        </w:numPr>
        <w:tabs>
          <w:tab w:val="clear" w:pos="720"/>
          <w:tab w:val="num" w:pos="1080"/>
        </w:tabs>
        <w:spacing w:before="120"/>
        <w:rPr>
          <w:rFonts w:ascii="Lucida Sans Unicode" w:hAnsi="Lucida Sans Unicode" w:cs="Lucida Sans Unicode"/>
          <w:b/>
        </w:rPr>
      </w:pPr>
      <w:bookmarkStart w:id="1" w:name="OLE_LINK1"/>
      <w:bookmarkStart w:id="2" w:name="OLE_LINK2"/>
      <w:r w:rsidRPr="00165412">
        <w:rPr>
          <w:rFonts w:ascii="Lucida Sans Unicode" w:hAnsi="Lucida Sans Unicode" w:cs="Lucida Sans Unicode"/>
          <w:b/>
        </w:rPr>
        <w:t>Key Tasks (Museum Duty Manager)</w:t>
      </w:r>
    </w:p>
    <w:p w:rsidR="007200C5" w:rsidRPr="00165412" w:rsidRDefault="007200C5" w:rsidP="007200C5">
      <w:pPr>
        <w:numPr>
          <w:ilvl w:val="1"/>
          <w:numId w:val="19"/>
        </w:numPr>
        <w:rPr>
          <w:rFonts w:ascii="Lucida Sans Unicode" w:hAnsi="Lucida Sans Unicode" w:cs="Lucida Sans Unicode"/>
        </w:rPr>
      </w:pPr>
      <w:r w:rsidRPr="00165412">
        <w:rPr>
          <w:rFonts w:ascii="Lucida Sans Unicode" w:hAnsi="Lucida Sans Unicode" w:cs="Lucida Sans Unicode"/>
        </w:rPr>
        <w:t>Act as Duty Manager as required (see specific Museum Duty Management tasks identified below).</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 xml:space="preserve">Take full responsibility for the safety and security of the grounds, premises and contents - including locking and unlocking pocedures - and the wellbeing of all visitors, staff and volunteers. </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Take a proactive approach to managing standards and presentation of the site.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Deal with any emergency, e.g. fire, accident or incident ( full training given).</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Supervise and support Reception / Shop / Catering staff as and when necessary, including providing break-time cover for the Receptionist.</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 xml:space="preserve">Arrange last-minute staff cover </w:t>
      </w:r>
      <w:r w:rsidR="009F766E" w:rsidRPr="00165412">
        <w:rPr>
          <w:rFonts w:ascii="Lucida Sans Unicode" w:hAnsi="Lucida Sans Unicode" w:cs="Lucida Sans Unicode"/>
        </w:rPr>
        <w:t>when</w:t>
      </w:r>
      <w:r w:rsidRPr="00165412">
        <w:rPr>
          <w:rFonts w:ascii="Lucida Sans Unicode" w:hAnsi="Lucida Sans Unicode" w:cs="Lucida Sans Unicode"/>
        </w:rPr>
        <w:t xml:space="preserve"> necessary.</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Greet visitors, give short introductory talks to pre-booked groups and answer questions.</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Cash up, or supervise cashing up, at the end of the day.</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Respond to telephone and email enquiries.</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Deal with routine administrative duties as required.</w:t>
      </w:r>
    </w:p>
    <w:p w:rsidR="00102A84" w:rsidRPr="00165412" w:rsidRDefault="00102A84" w:rsidP="007200C5">
      <w:pPr>
        <w:numPr>
          <w:ilvl w:val="1"/>
          <w:numId w:val="26"/>
        </w:numPr>
        <w:rPr>
          <w:rFonts w:ascii="Lucida Sans Unicode" w:hAnsi="Lucida Sans Unicode" w:cs="Lucida Sans Unicode"/>
        </w:rPr>
      </w:pPr>
      <w:r w:rsidRPr="00165412">
        <w:rPr>
          <w:rFonts w:ascii="Lucida Sans Unicode" w:hAnsi="Lucida Sans Unicode" w:cs="Lucida Sans Unicode"/>
        </w:rPr>
        <w:t>Join other members of the staff team supporting our major events (weekends)</w:t>
      </w:r>
    </w:p>
    <w:bookmarkEnd w:id="1"/>
    <w:bookmarkEnd w:id="2"/>
    <w:p w:rsidR="007200C5" w:rsidRPr="00165412" w:rsidRDefault="007200C5" w:rsidP="007200C5">
      <w:pPr>
        <w:ind w:left="1080"/>
        <w:rPr>
          <w:rFonts w:ascii="Lucida Sans Unicode" w:hAnsi="Lucida Sans Unicode" w:cs="Lucida Sans Unicode"/>
        </w:rPr>
      </w:pPr>
      <w:r w:rsidRPr="00165412">
        <w:rPr>
          <w:rFonts w:ascii="Lucida Sans Unicode" w:hAnsi="Lucida Sans Unicode" w:cs="Lucida Sans Unicode"/>
        </w:rPr>
        <w:br w:type="page"/>
      </w:r>
    </w:p>
    <w:p w:rsidR="007200C5" w:rsidRPr="00165412" w:rsidRDefault="007200C5" w:rsidP="007200C5">
      <w:pPr>
        <w:ind w:left="1080"/>
        <w:rPr>
          <w:rFonts w:ascii="Lucida Sans Unicode" w:hAnsi="Lucida Sans Unicode" w:cs="Lucida Sans Unicode"/>
          <w:b/>
        </w:rPr>
      </w:pPr>
    </w:p>
    <w:p w:rsidR="007200C5" w:rsidRPr="00165412" w:rsidRDefault="007200C5" w:rsidP="007200C5">
      <w:pPr>
        <w:rPr>
          <w:rFonts w:ascii="Lucida Sans Unicode" w:hAnsi="Lucida Sans Unicode" w:cs="Lucida Sans Unicode"/>
          <w:b/>
        </w:rPr>
      </w:pPr>
      <w:r w:rsidRPr="00165412">
        <w:rPr>
          <w:rFonts w:ascii="Lucida Sans Unicode" w:hAnsi="Lucida Sans Unicode" w:cs="Lucida Sans Unicode"/>
          <w:b/>
        </w:rPr>
        <w:t>Knowledge, Skills, Attributes and Experience Required</w:t>
      </w:r>
    </w:p>
    <w:p w:rsidR="007200C5" w:rsidRPr="00165412" w:rsidRDefault="007200C5" w:rsidP="007200C5">
      <w:pPr>
        <w:tabs>
          <w:tab w:val="left" w:pos="720"/>
          <w:tab w:val="left" w:pos="1080"/>
        </w:tabs>
        <w:spacing w:before="120"/>
        <w:ind w:left="360"/>
        <w:rPr>
          <w:rFonts w:ascii="Lucida Sans Unicode" w:hAnsi="Lucida Sans Unicode" w:cs="Lucida Sans Unicode"/>
          <w:b/>
        </w:rPr>
      </w:pPr>
      <w:r w:rsidRPr="00165412">
        <w:rPr>
          <w:rFonts w:ascii="Lucida Sans Unicode" w:hAnsi="Lucida Sans Unicode" w:cs="Lucida Sans Unicode"/>
          <w:b/>
        </w:rPr>
        <w:tab/>
      </w:r>
      <w:r w:rsidRPr="00165412">
        <w:rPr>
          <w:rFonts w:ascii="Lucida Sans Unicode" w:hAnsi="Lucida Sans Unicode" w:cs="Lucida Sans Unicode"/>
          <w:b/>
        </w:rPr>
        <w:tab/>
        <w:t>Knowledge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Principles and commitment to the importance of excellent customer service.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Good IT skills, able to use M</w:t>
      </w:r>
      <w:r w:rsidR="00AA3465" w:rsidRPr="00165412">
        <w:rPr>
          <w:rFonts w:ascii="Lucida Sans Unicode" w:hAnsi="Lucida Sans Unicode" w:cs="Lucida Sans Unicode"/>
        </w:rPr>
        <w:t>i</w:t>
      </w:r>
      <w:r w:rsidRPr="00165412">
        <w:rPr>
          <w:rFonts w:ascii="Lucida Sans Unicode" w:hAnsi="Lucida Sans Unicode" w:cs="Lucida Sans Unicode"/>
        </w:rPr>
        <w:t>crosoft Office software (Word, Excel, Publisher and Outlook) with confidence and accuracy.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Commercial awareness, able to support profit driven activity.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Knowledge of the importance of Health, Safety and Security, Equal Opportunities and DDA, and the Protection of Children and Vulnerable Persons as it affects a public building. (E)</w:t>
      </w:r>
    </w:p>
    <w:p w:rsidR="002E593B" w:rsidRPr="00165412" w:rsidRDefault="007200C5" w:rsidP="002E593B">
      <w:pPr>
        <w:numPr>
          <w:ilvl w:val="1"/>
          <w:numId w:val="26"/>
        </w:numPr>
        <w:rPr>
          <w:rFonts w:ascii="Lucida Sans Unicode" w:hAnsi="Lucida Sans Unicode" w:cs="Lucida Sans Unicode"/>
        </w:rPr>
      </w:pPr>
      <w:r w:rsidRPr="00165412">
        <w:rPr>
          <w:rFonts w:ascii="Lucida Sans Unicode" w:hAnsi="Lucida Sans Unicode" w:cs="Lucida Sans Unicode"/>
        </w:rPr>
        <w:t>Awareness of DDA and Equal Opportunities legislation as it affects a public building.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Knowledge of Events Management principles. (E)</w:t>
      </w:r>
    </w:p>
    <w:p w:rsidR="002E593B" w:rsidRPr="00165412" w:rsidRDefault="002E593B" w:rsidP="007200C5">
      <w:pPr>
        <w:numPr>
          <w:ilvl w:val="1"/>
          <w:numId w:val="26"/>
        </w:numPr>
        <w:rPr>
          <w:rFonts w:ascii="Lucida Sans Unicode" w:hAnsi="Lucida Sans Unicode" w:cs="Lucida Sans Unicode"/>
        </w:rPr>
      </w:pPr>
      <w:r w:rsidRPr="00165412">
        <w:rPr>
          <w:rFonts w:ascii="Lucida Sans Unicode" w:hAnsi="Lucida Sans Unicode" w:cs="Lucida Sans Unicode"/>
        </w:rPr>
        <w:t>Knowledge of compliance in relation to buildings open ton the public (D)</w:t>
      </w:r>
    </w:p>
    <w:p w:rsidR="002E593B" w:rsidRPr="00165412" w:rsidRDefault="002E593B" w:rsidP="007200C5">
      <w:pPr>
        <w:numPr>
          <w:ilvl w:val="1"/>
          <w:numId w:val="26"/>
        </w:numPr>
        <w:rPr>
          <w:rFonts w:ascii="Lucida Sans Unicode" w:hAnsi="Lucida Sans Unicode" w:cs="Lucida Sans Unicode"/>
        </w:rPr>
      </w:pPr>
      <w:r w:rsidRPr="00165412">
        <w:rPr>
          <w:rFonts w:ascii="Lucida Sans Unicode" w:hAnsi="Lucida Sans Unicode" w:cs="Lucida Sans Unicode"/>
        </w:rPr>
        <w:t>Knowledge of charity compliance (D)</w:t>
      </w:r>
    </w:p>
    <w:p w:rsidR="007200C5" w:rsidRPr="00165412" w:rsidRDefault="007200C5" w:rsidP="007200C5">
      <w:pPr>
        <w:tabs>
          <w:tab w:val="left" w:pos="1080"/>
        </w:tabs>
        <w:spacing w:before="120"/>
        <w:ind w:left="720"/>
        <w:rPr>
          <w:rFonts w:ascii="Lucida Sans Unicode" w:hAnsi="Lucida Sans Unicode" w:cs="Lucida Sans Unicode"/>
        </w:rPr>
      </w:pPr>
    </w:p>
    <w:p w:rsidR="007200C5" w:rsidRPr="00165412" w:rsidRDefault="007200C5" w:rsidP="007200C5">
      <w:pPr>
        <w:tabs>
          <w:tab w:val="left" w:pos="1080"/>
        </w:tabs>
        <w:spacing w:before="120"/>
        <w:ind w:left="720"/>
        <w:rPr>
          <w:rFonts w:ascii="Lucida Sans Unicode" w:hAnsi="Lucida Sans Unicode" w:cs="Lucida Sans Unicode"/>
          <w:b/>
        </w:rPr>
      </w:pPr>
      <w:r w:rsidRPr="00165412">
        <w:rPr>
          <w:rFonts w:ascii="Lucida Sans Unicode" w:hAnsi="Lucida Sans Unicode" w:cs="Lucida Sans Unicode"/>
          <w:b/>
        </w:rPr>
        <w:tab/>
        <w:t>Skills / Attributes</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A team player, able to work flexibly and positively with others.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Commitment to achieving standards of excellence. (E)</w:t>
      </w:r>
    </w:p>
    <w:p w:rsidR="002E593B" w:rsidRPr="00165412" w:rsidRDefault="002E593B" w:rsidP="007200C5">
      <w:pPr>
        <w:numPr>
          <w:ilvl w:val="1"/>
          <w:numId w:val="26"/>
        </w:numPr>
        <w:rPr>
          <w:rFonts w:ascii="Lucida Sans Unicode" w:hAnsi="Lucida Sans Unicode" w:cs="Lucida Sans Unicode"/>
        </w:rPr>
      </w:pPr>
      <w:r w:rsidRPr="00165412">
        <w:rPr>
          <w:rFonts w:ascii="Lucida Sans Unicode" w:hAnsi="Lucida Sans Unicode" w:cs="Lucida Sans Unicode"/>
        </w:rPr>
        <w:t>Able to deal in a confidential manner with sensitive information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Able to work well under pressure maintaining a cool, efficient and professional demeanour.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Self motivated, energetic with strength of personality.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Proven organisational / project management skills.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A positive approach to problem-solving.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Able to work independently and reliably with minimal supervision.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 xml:space="preserve">Highly diplomatic, able to handle </w:t>
      </w:r>
      <w:r w:rsidR="002E593B" w:rsidRPr="00165412">
        <w:rPr>
          <w:rFonts w:ascii="Lucida Sans Unicode" w:hAnsi="Lucida Sans Unicode" w:cs="Lucida Sans Unicode"/>
        </w:rPr>
        <w:t xml:space="preserve">trustees, donors, external partners and </w:t>
      </w:r>
      <w:r w:rsidRPr="00165412">
        <w:rPr>
          <w:rFonts w:ascii="Lucida Sans Unicode" w:hAnsi="Lucida Sans Unicode" w:cs="Lucida Sans Unicode"/>
        </w:rPr>
        <w:t>customers in a calm, courteous and confident manner.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Well developed written and verbal communication skills, including telephone manner.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A confident communicator able to address varied audiences including visitors of all ages, groups and  fellow team members including staff, volunteers and trustees.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Good numeracy and literacy skills.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A good eye for detail and excellent presentation skills.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Motivational skills, able to lead by example and interpret and communicate operational activity to a broad team. (E)</w:t>
      </w:r>
      <w:r w:rsidRPr="00165412">
        <w:rPr>
          <w:rFonts w:ascii="Lucida Sans Unicode" w:hAnsi="Lucida Sans Unicode" w:cs="Lucida Sans Unicode"/>
        </w:rPr>
        <w:tab/>
      </w:r>
    </w:p>
    <w:p w:rsidR="007200C5" w:rsidRPr="00165412" w:rsidRDefault="007200C5" w:rsidP="007200C5">
      <w:pPr>
        <w:tabs>
          <w:tab w:val="left" w:pos="1080"/>
        </w:tabs>
        <w:spacing w:before="120"/>
        <w:rPr>
          <w:rFonts w:ascii="Lucida Sans Unicode" w:hAnsi="Lucida Sans Unicode" w:cs="Lucida Sans Unicode"/>
        </w:rPr>
      </w:pPr>
    </w:p>
    <w:p w:rsidR="007200C5" w:rsidRPr="00165412" w:rsidRDefault="007200C5" w:rsidP="007200C5">
      <w:pPr>
        <w:tabs>
          <w:tab w:val="left" w:pos="1080"/>
        </w:tabs>
        <w:spacing w:before="120"/>
        <w:rPr>
          <w:rFonts w:ascii="Lucida Sans Unicode" w:hAnsi="Lucida Sans Unicode" w:cs="Lucida Sans Unicode"/>
          <w:b/>
        </w:rPr>
      </w:pPr>
    </w:p>
    <w:p w:rsidR="007200C5" w:rsidRPr="00165412" w:rsidRDefault="007200C5" w:rsidP="007200C5">
      <w:pPr>
        <w:tabs>
          <w:tab w:val="left" w:pos="1080"/>
        </w:tabs>
        <w:spacing w:before="120"/>
        <w:rPr>
          <w:rFonts w:ascii="Lucida Sans Unicode" w:hAnsi="Lucida Sans Unicode" w:cs="Lucida Sans Unicode"/>
          <w:b/>
        </w:rPr>
      </w:pPr>
    </w:p>
    <w:p w:rsidR="007200C5" w:rsidRPr="00165412" w:rsidRDefault="007200C5" w:rsidP="007200C5">
      <w:pPr>
        <w:tabs>
          <w:tab w:val="left" w:pos="1080"/>
        </w:tabs>
        <w:spacing w:before="120"/>
        <w:rPr>
          <w:rFonts w:ascii="Lucida Sans Unicode" w:hAnsi="Lucida Sans Unicode" w:cs="Lucida Sans Unicode"/>
          <w:b/>
        </w:rPr>
      </w:pPr>
    </w:p>
    <w:p w:rsidR="007200C5" w:rsidRPr="00165412" w:rsidRDefault="007200C5" w:rsidP="007200C5">
      <w:pPr>
        <w:tabs>
          <w:tab w:val="left" w:pos="1080"/>
        </w:tabs>
        <w:spacing w:before="120"/>
        <w:rPr>
          <w:rFonts w:ascii="Lucida Sans Unicode" w:hAnsi="Lucida Sans Unicode" w:cs="Lucida Sans Unicode"/>
          <w:b/>
        </w:rPr>
      </w:pPr>
    </w:p>
    <w:p w:rsidR="007200C5" w:rsidRPr="00165412" w:rsidRDefault="007200C5" w:rsidP="007200C5">
      <w:pPr>
        <w:tabs>
          <w:tab w:val="left" w:pos="1080"/>
        </w:tabs>
        <w:spacing w:before="120"/>
        <w:rPr>
          <w:rFonts w:ascii="Lucida Sans Unicode" w:hAnsi="Lucida Sans Unicode" w:cs="Lucida Sans Unicode"/>
          <w:b/>
        </w:rPr>
      </w:pPr>
      <w:r w:rsidRPr="00165412">
        <w:rPr>
          <w:rFonts w:ascii="Lucida Sans Unicode" w:hAnsi="Lucida Sans Unicode" w:cs="Lucida Sans Unicode"/>
          <w:b/>
        </w:rPr>
        <w:lastRenderedPageBreak/>
        <w:t>Experience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Experience of working in a busy, customer focused operation.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Experience of a multi-skilled post.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Experience of events planning, developing and management.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Experience of managing / supervising staff and volunteers. (E)</w:t>
      </w:r>
    </w:p>
    <w:p w:rsidR="00C81B4A" w:rsidRPr="00165412" w:rsidRDefault="00C81B4A" w:rsidP="007200C5">
      <w:pPr>
        <w:numPr>
          <w:ilvl w:val="1"/>
          <w:numId w:val="26"/>
        </w:numPr>
        <w:rPr>
          <w:rFonts w:ascii="Lucida Sans Unicode" w:hAnsi="Lucida Sans Unicode" w:cs="Lucida Sans Unicode"/>
        </w:rPr>
      </w:pPr>
      <w:r w:rsidRPr="00165412">
        <w:rPr>
          <w:rFonts w:ascii="Lucida Sans Unicode" w:hAnsi="Lucida Sans Unicode" w:cs="Lucida Sans Unicode"/>
        </w:rPr>
        <w:t>HR experience (D)</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Administrative and office experience. (E)</w:t>
      </w:r>
    </w:p>
    <w:p w:rsidR="007200C5" w:rsidRPr="00165412" w:rsidRDefault="007200C5" w:rsidP="007200C5">
      <w:pPr>
        <w:numPr>
          <w:ilvl w:val="1"/>
          <w:numId w:val="26"/>
        </w:numPr>
        <w:rPr>
          <w:rFonts w:ascii="Lucida Sans Unicode" w:hAnsi="Lucida Sans Unicode" w:cs="Lucida Sans Unicode"/>
        </w:rPr>
      </w:pPr>
      <w:r w:rsidRPr="00165412">
        <w:rPr>
          <w:rFonts w:ascii="Lucida Sans Unicode" w:hAnsi="Lucida Sans Unicode" w:cs="Lucida Sans Unicode"/>
        </w:rPr>
        <w:t>Experience of handling financial transactions including cash and electronic payments. (E)</w:t>
      </w:r>
    </w:p>
    <w:p w:rsidR="002E593B" w:rsidRPr="00165412" w:rsidRDefault="002E593B" w:rsidP="007200C5">
      <w:pPr>
        <w:numPr>
          <w:ilvl w:val="1"/>
          <w:numId w:val="26"/>
        </w:numPr>
        <w:rPr>
          <w:rFonts w:ascii="Lucida Sans Unicode" w:hAnsi="Lucida Sans Unicode" w:cs="Lucida Sans Unicode"/>
        </w:rPr>
      </w:pPr>
      <w:r w:rsidRPr="00165412">
        <w:rPr>
          <w:rFonts w:ascii="Lucida Sans Unicode" w:hAnsi="Lucida Sans Unicode" w:cs="Lucida Sans Unicode"/>
        </w:rPr>
        <w:t>Experience of working for not-for-profit organoisations including with trustees (D)</w:t>
      </w:r>
    </w:p>
    <w:p w:rsidR="007200C5" w:rsidRDefault="007200C5" w:rsidP="007200C5">
      <w:pPr>
        <w:tabs>
          <w:tab w:val="left" w:pos="720"/>
          <w:tab w:val="left" w:pos="1080"/>
        </w:tabs>
        <w:spacing w:before="120"/>
        <w:ind w:left="1080"/>
        <w:rPr>
          <w:rFonts w:ascii="Lucida Sans Unicode" w:hAnsi="Lucida Sans Unicode" w:cs="Lucida Sans Unicode"/>
        </w:rPr>
      </w:pPr>
    </w:p>
    <w:p w:rsidR="003107C5" w:rsidRPr="007200C5" w:rsidRDefault="003107C5" w:rsidP="007200C5"/>
    <w:sectPr w:rsidR="003107C5" w:rsidRPr="007200C5" w:rsidSect="00454DC7">
      <w:headerReference w:type="default" r:id="rId11"/>
      <w:footerReference w:type="default" r:id="rId12"/>
      <w:pgSz w:w="11907" w:h="16840" w:code="9"/>
      <w:pgMar w:top="567" w:right="1077" w:bottom="1134" w:left="964"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989" w:rsidRPr="00204A9D" w:rsidRDefault="00B53989">
      <w:pPr>
        <w:rPr>
          <w:sz w:val="19"/>
          <w:szCs w:val="19"/>
        </w:rPr>
      </w:pPr>
      <w:r w:rsidRPr="00204A9D">
        <w:rPr>
          <w:sz w:val="19"/>
          <w:szCs w:val="19"/>
        </w:rPr>
        <w:separator/>
      </w:r>
    </w:p>
  </w:endnote>
  <w:endnote w:type="continuationSeparator" w:id="0">
    <w:p w:rsidR="00B53989" w:rsidRPr="00204A9D" w:rsidRDefault="00B53989">
      <w:pPr>
        <w:rPr>
          <w:sz w:val="19"/>
          <w:szCs w:val="19"/>
        </w:rPr>
      </w:pPr>
      <w:r w:rsidRPr="00204A9D">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Rage Italic">
    <w:panose1 w:val="03070502040507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C5" w:rsidRPr="00C623ED" w:rsidRDefault="007200C5" w:rsidP="00AA6176">
    <w:pPr>
      <w:pStyle w:val="Footer"/>
      <w:tabs>
        <w:tab w:val="clear" w:pos="4320"/>
        <w:tab w:val="clear" w:pos="8640"/>
        <w:tab w:val="center" w:pos="5269"/>
      </w:tabs>
      <w:jc w:val="center"/>
      <w:rPr>
        <w:szCs w:val="19"/>
      </w:rPr>
    </w:pPr>
    <w:r w:rsidRPr="00FE7B39">
      <w:rPr>
        <w:rFonts w:ascii="Lucida Sans Unicode" w:hAnsi="Lucida Sans Unicode" w:cs="Lucida Sans Unicode"/>
        <w:szCs w:val="19"/>
      </w:rPr>
      <w:t xml:space="preserve">Page </w:t>
    </w:r>
    <w:r w:rsidRPr="00FE7B39">
      <w:rPr>
        <w:rFonts w:ascii="Lucida Sans Unicode" w:hAnsi="Lucida Sans Unicode" w:cs="Lucida Sans Unicode"/>
        <w:szCs w:val="19"/>
      </w:rPr>
      <w:fldChar w:fldCharType="begin"/>
    </w:r>
    <w:r w:rsidRPr="00FE7B39">
      <w:rPr>
        <w:rFonts w:ascii="Lucida Sans Unicode" w:hAnsi="Lucida Sans Unicode" w:cs="Lucida Sans Unicode"/>
        <w:szCs w:val="19"/>
      </w:rPr>
      <w:instrText xml:space="preserve"> PAGE </w:instrText>
    </w:r>
    <w:r w:rsidRPr="00FE7B39">
      <w:rPr>
        <w:rFonts w:ascii="Lucida Sans Unicode" w:hAnsi="Lucida Sans Unicode" w:cs="Lucida Sans Unicode"/>
        <w:szCs w:val="19"/>
      </w:rPr>
      <w:fldChar w:fldCharType="separate"/>
    </w:r>
    <w:r w:rsidR="00534D71">
      <w:rPr>
        <w:rFonts w:ascii="Lucida Sans Unicode" w:hAnsi="Lucida Sans Unicode" w:cs="Lucida Sans Unicode"/>
        <w:szCs w:val="19"/>
      </w:rPr>
      <w:t>1</w:t>
    </w:r>
    <w:r w:rsidRPr="00FE7B39">
      <w:rPr>
        <w:rFonts w:ascii="Lucida Sans Unicode" w:hAnsi="Lucida Sans Unicode" w:cs="Lucida Sans Unicode"/>
        <w:szCs w:val="19"/>
      </w:rPr>
      <w:fldChar w:fldCharType="end"/>
    </w:r>
    <w:r w:rsidRPr="00FE7B39">
      <w:rPr>
        <w:rFonts w:ascii="Lucida Sans Unicode" w:hAnsi="Lucida Sans Unicode" w:cs="Lucida Sans Unicode"/>
        <w:szCs w:val="19"/>
      </w:rPr>
      <w:t xml:space="preserve"> of </w:t>
    </w:r>
    <w:r w:rsidRPr="00FE7B39">
      <w:rPr>
        <w:rFonts w:ascii="Lucida Sans Unicode" w:hAnsi="Lucida Sans Unicode" w:cs="Lucida Sans Unicode"/>
        <w:szCs w:val="19"/>
      </w:rPr>
      <w:fldChar w:fldCharType="begin"/>
    </w:r>
    <w:r w:rsidRPr="00FE7B39">
      <w:rPr>
        <w:rFonts w:ascii="Lucida Sans Unicode" w:hAnsi="Lucida Sans Unicode" w:cs="Lucida Sans Unicode"/>
        <w:szCs w:val="19"/>
      </w:rPr>
      <w:instrText xml:space="preserve"> NUMPAGES </w:instrText>
    </w:r>
    <w:r w:rsidRPr="00FE7B39">
      <w:rPr>
        <w:rFonts w:ascii="Lucida Sans Unicode" w:hAnsi="Lucida Sans Unicode" w:cs="Lucida Sans Unicode"/>
        <w:szCs w:val="19"/>
      </w:rPr>
      <w:fldChar w:fldCharType="separate"/>
    </w:r>
    <w:r w:rsidR="00534D71">
      <w:rPr>
        <w:rFonts w:ascii="Lucida Sans Unicode" w:hAnsi="Lucida Sans Unicode" w:cs="Lucida Sans Unicode"/>
        <w:szCs w:val="19"/>
      </w:rPr>
      <w:t>4</w:t>
    </w:r>
    <w:r w:rsidRPr="00FE7B39">
      <w:rPr>
        <w:rFonts w:ascii="Lucida Sans Unicode" w:hAnsi="Lucida Sans Unicode" w:cs="Lucida Sans Unicode"/>
        <w:szCs w:val="19"/>
      </w:rPr>
      <w:fldChar w:fldCharType="end"/>
    </w:r>
    <w:r>
      <w:rPr>
        <w:rFonts w:ascii="Lucida Sans Unicode" w:hAnsi="Lucida Sans Unicode" w:cs="Lucida Sans Unicode"/>
        <w:szCs w:val="19"/>
      </w:rPr>
      <w:tab/>
      <w:t>Jan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D24" w:rsidRPr="00C623ED" w:rsidRDefault="00C82D24" w:rsidP="00AA6176">
    <w:pPr>
      <w:pStyle w:val="Footer"/>
      <w:tabs>
        <w:tab w:val="clear" w:pos="4320"/>
        <w:tab w:val="clear" w:pos="8640"/>
        <w:tab w:val="center" w:pos="5269"/>
      </w:tabs>
      <w:jc w:val="center"/>
      <w:rPr>
        <w:szCs w:val="19"/>
      </w:rPr>
    </w:pPr>
    <w:r w:rsidRPr="00FE7B39">
      <w:rPr>
        <w:rFonts w:ascii="Lucida Sans Unicode" w:hAnsi="Lucida Sans Unicode" w:cs="Lucida Sans Unicode"/>
        <w:szCs w:val="19"/>
      </w:rPr>
      <w:t xml:space="preserve">Page </w:t>
    </w:r>
    <w:r w:rsidRPr="00FE7B39">
      <w:rPr>
        <w:rFonts w:ascii="Lucida Sans Unicode" w:hAnsi="Lucida Sans Unicode" w:cs="Lucida Sans Unicode"/>
        <w:szCs w:val="19"/>
      </w:rPr>
      <w:fldChar w:fldCharType="begin"/>
    </w:r>
    <w:r w:rsidRPr="00FE7B39">
      <w:rPr>
        <w:rFonts w:ascii="Lucida Sans Unicode" w:hAnsi="Lucida Sans Unicode" w:cs="Lucida Sans Unicode"/>
        <w:szCs w:val="19"/>
      </w:rPr>
      <w:instrText xml:space="preserve"> PAGE </w:instrText>
    </w:r>
    <w:r w:rsidRPr="00FE7B39">
      <w:rPr>
        <w:rFonts w:ascii="Lucida Sans Unicode" w:hAnsi="Lucida Sans Unicode" w:cs="Lucida Sans Unicode"/>
        <w:szCs w:val="19"/>
      </w:rPr>
      <w:fldChar w:fldCharType="separate"/>
    </w:r>
    <w:r w:rsidR="00534D71">
      <w:rPr>
        <w:rFonts w:ascii="Lucida Sans Unicode" w:hAnsi="Lucida Sans Unicode" w:cs="Lucida Sans Unicode"/>
        <w:szCs w:val="19"/>
      </w:rPr>
      <w:t>4</w:t>
    </w:r>
    <w:r w:rsidRPr="00FE7B39">
      <w:rPr>
        <w:rFonts w:ascii="Lucida Sans Unicode" w:hAnsi="Lucida Sans Unicode" w:cs="Lucida Sans Unicode"/>
        <w:szCs w:val="19"/>
      </w:rPr>
      <w:fldChar w:fldCharType="end"/>
    </w:r>
    <w:r w:rsidRPr="00FE7B39">
      <w:rPr>
        <w:rFonts w:ascii="Lucida Sans Unicode" w:hAnsi="Lucida Sans Unicode" w:cs="Lucida Sans Unicode"/>
        <w:szCs w:val="19"/>
      </w:rPr>
      <w:t xml:space="preserve"> of </w:t>
    </w:r>
    <w:r w:rsidRPr="00FE7B39">
      <w:rPr>
        <w:rFonts w:ascii="Lucida Sans Unicode" w:hAnsi="Lucida Sans Unicode" w:cs="Lucida Sans Unicode"/>
        <w:szCs w:val="19"/>
      </w:rPr>
      <w:fldChar w:fldCharType="begin"/>
    </w:r>
    <w:r w:rsidRPr="00FE7B39">
      <w:rPr>
        <w:rFonts w:ascii="Lucida Sans Unicode" w:hAnsi="Lucida Sans Unicode" w:cs="Lucida Sans Unicode"/>
        <w:szCs w:val="19"/>
      </w:rPr>
      <w:instrText xml:space="preserve"> NUMPAGES </w:instrText>
    </w:r>
    <w:r w:rsidRPr="00FE7B39">
      <w:rPr>
        <w:rFonts w:ascii="Lucida Sans Unicode" w:hAnsi="Lucida Sans Unicode" w:cs="Lucida Sans Unicode"/>
        <w:szCs w:val="19"/>
      </w:rPr>
      <w:fldChar w:fldCharType="separate"/>
    </w:r>
    <w:r w:rsidR="00534D71">
      <w:rPr>
        <w:rFonts w:ascii="Lucida Sans Unicode" w:hAnsi="Lucida Sans Unicode" w:cs="Lucida Sans Unicode"/>
        <w:szCs w:val="19"/>
      </w:rPr>
      <w:t>4</w:t>
    </w:r>
    <w:r w:rsidRPr="00FE7B39">
      <w:rPr>
        <w:rFonts w:ascii="Lucida Sans Unicode" w:hAnsi="Lucida Sans Unicode" w:cs="Lucida Sans Unicode"/>
        <w:szCs w:val="19"/>
      </w:rPr>
      <w:fldChar w:fldCharType="end"/>
    </w:r>
    <w:r>
      <w:rPr>
        <w:rFonts w:ascii="Lucida Sans Unicode" w:hAnsi="Lucida Sans Unicode" w:cs="Lucida Sans Unicode"/>
        <w:szCs w:val="19"/>
      </w:rPr>
      <w:tab/>
    </w:r>
    <w:r w:rsidR="007A0A05">
      <w:rPr>
        <w:rFonts w:ascii="Lucida Sans Unicode" w:hAnsi="Lucida Sans Unicode" w:cs="Lucida Sans Unicode"/>
        <w:szCs w:val="19"/>
      </w:rPr>
      <w:t>J</w:t>
    </w:r>
    <w:r w:rsidR="00372776">
      <w:rPr>
        <w:rFonts w:ascii="Lucida Sans Unicode" w:hAnsi="Lucida Sans Unicode" w:cs="Lucida Sans Unicode"/>
        <w:szCs w:val="19"/>
      </w:rPr>
      <w:t>an</w:t>
    </w:r>
    <w:r w:rsidR="007A0A05">
      <w:rPr>
        <w:rFonts w:ascii="Lucida Sans Unicode" w:hAnsi="Lucida Sans Unicode" w:cs="Lucida Sans Unicode"/>
        <w:szCs w:val="19"/>
      </w:rPr>
      <w:t xml:space="preserve"> 201</w:t>
    </w:r>
    <w:r w:rsidR="00372776">
      <w:rPr>
        <w:rFonts w:ascii="Lucida Sans Unicode" w:hAnsi="Lucida Sans Unicode" w:cs="Lucida Sans Unicode"/>
        <w:szCs w:val="19"/>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989" w:rsidRPr="00204A9D" w:rsidRDefault="00B53989">
      <w:pPr>
        <w:rPr>
          <w:sz w:val="19"/>
          <w:szCs w:val="19"/>
        </w:rPr>
      </w:pPr>
      <w:r w:rsidRPr="00204A9D">
        <w:rPr>
          <w:sz w:val="19"/>
          <w:szCs w:val="19"/>
        </w:rPr>
        <w:separator/>
      </w:r>
    </w:p>
  </w:footnote>
  <w:footnote w:type="continuationSeparator" w:id="0">
    <w:p w:rsidR="00B53989" w:rsidRPr="00204A9D" w:rsidRDefault="00B53989">
      <w:pPr>
        <w:rPr>
          <w:sz w:val="19"/>
          <w:szCs w:val="19"/>
        </w:rPr>
      </w:pPr>
      <w:r w:rsidRPr="00204A9D">
        <w:rPr>
          <w:sz w:val="19"/>
          <w:szCs w:val="19"/>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C5" w:rsidRPr="00204A9D" w:rsidRDefault="0060797D" w:rsidP="00C93D92">
    <w:pPr>
      <w:ind w:right="-754"/>
      <w:jc w:val="right"/>
    </w:pPr>
    <w:r>
      <w:rPr>
        <w:lang w:val="en-US"/>
      </w:rPr>
      <mc:AlternateContent>
        <mc:Choice Requires="wps">
          <w:drawing>
            <wp:anchor distT="0" distB="0" distL="114300" distR="114300" simplePos="0" relativeHeight="251658240" behindDoc="0" locked="0" layoutInCell="1" allowOverlap="1">
              <wp:simplePos x="0" y="0"/>
              <wp:positionH relativeFrom="column">
                <wp:posOffset>-88900</wp:posOffset>
              </wp:positionH>
              <wp:positionV relativeFrom="paragraph">
                <wp:posOffset>-114300</wp:posOffset>
              </wp:positionV>
              <wp:extent cx="4584700" cy="1257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4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0C5" w:rsidRPr="00565C0A" w:rsidRDefault="007200C5" w:rsidP="003C4DA6">
                          <w:pPr>
                            <w:rPr>
                              <w:rFonts w:ascii="Rage Italic" w:hAnsi="Rage Italic" w:cs="Lucida Sans Unicode"/>
                              <w:sz w:val="40"/>
                              <w:szCs w:val="40"/>
                              <w:bdr w:val="single" w:sz="4" w:space="0" w:color="FFFFFF"/>
                            </w:rPr>
                          </w:pPr>
                          <w:r w:rsidRPr="00565C0A">
                            <w:rPr>
                              <w:rFonts w:ascii="Rage Italic" w:hAnsi="Rage Italic" w:cs="Lucida Sans Unicode"/>
                              <w:sz w:val="40"/>
                              <w:szCs w:val="40"/>
                              <w:bdr w:val="single" w:sz="4" w:space="0" w:color="FFFFFF"/>
                            </w:rPr>
                            <w:t>Job Description</w:t>
                          </w:r>
                          <w:r>
                            <w:rPr>
                              <w:rFonts w:ascii="Rage Italic" w:hAnsi="Rage Italic" w:cs="Lucida Sans Unicode"/>
                              <w:sz w:val="40"/>
                              <w:szCs w:val="40"/>
                              <w:bdr w:val="single" w:sz="4" w:space="0" w:color="FFFFFF"/>
                            </w:rPr>
                            <w:t xml:space="preserve">, </w:t>
                          </w:r>
                          <w:r w:rsidR="00C759E6">
                            <w:rPr>
                              <w:rFonts w:ascii="Rage Italic" w:hAnsi="Rage Italic" w:cs="Lucida Sans Unicode"/>
                              <w:sz w:val="40"/>
                              <w:szCs w:val="40"/>
                              <w:bdr w:val="single" w:sz="4" w:space="0" w:color="FFFFFF"/>
                            </w:rPr>
                            <w:t>E</w:t>
                          </w:r>
                          <w:r w:rsidR="001547A9">
                            <w:rPr>
                              <w:rFonts w:ascii="Rage Italic" w:hAnsi="Rage Italic" w:cs="Lucida Sans Unicode"/>
                              <w:sz w:val="40"/>
                              <w:szCs w:val="40"/>
                              <w:bdr w:val="single" w:sz="4" w:space="0" w:color="FFFFFF"/>
                            </w:rPr>
                            <w:t>.A. to Directors</w:t>
                          </w:r>
                        </w:p>
                        <w:p w:rsidR="007200C5" w:rsidRDefault="007200C5" w:rsidP="003C4DA6">
                          <w:pPr>
                            <w:rPr>
                              <w:rFonts w:ascii="Lucida Sans Unicode" w:hAnsi="Lucida Sans Unicode" w:cs="Lucida Sans Unicode"/>
                              <w:b/>
                              <w:bdr w:val="single" w:sz="4" w:space="0" w:color="FFFFFF"/>
                            </w:rPr>
                          </w:pPr>
                          <w:r w:rsidRPr="003C4DA6">
                            <w:rPr>
                              <w:rFonts w:ascii="Lucida Sans Unicode" w:hAnsi="Lucida Sans Unicode" w:cs="Lucida Sans Unicode"/>
                              <w:bdr w:val="single" w:sz="4" w:space="0" w:color="FFFFFF"/>
                            </w:rPr>
                            <w:t>Gilbert White</w:t>
                          </w:r>
                          <w:r>
                            <w:rPr>
                              <w:rFonts w:ascii="Lucida Sans Unicode" w:hAnsi="Lucida Sans Unicode" w:cs="Lucida Sans Unicode"/>
                              <w:bdr w:val="single" w:sz="4" w:space="0" w:color="FFFFFF"/>
                            </w:rPr>
                            <w:t xml:space="preserve"> &amp; The Oates Collections</w:t>
                          </w:r>
                        </w:p>
                        <w:p w:rsidR="007200C5" w:rsidRDefault="007200C5" w:rsidP="003C4DA6">
                          <w:pPr>
                            <w:rPr>
                              <w:rFonts w:ascii="Lucida Sans Unicode" w:hAnsi="Lucida Sans Unicode" w:cs="Lucida Sans Unicode"/>
                              <w:b/>
                              <w:bdr w:val="single" w:sz="4" w:space="0" w:color="FFFFFF"/>
                            </w:rPr>
                          </w:pPr>
                          <w:r w:rsidRPr="00293BD9">
                            <w:rPr>
                              <w:rFonts w:ascii="Lucida Sans Unicode" w:hAnsi="Lucida Sans Unicode" w:cs="Lucida Sans Unicode"/>
                              <w:bdr w:val="single" w:sz="4" w:space="0" w:color="FFFFFF"/>
                            </w:rPr>
                            <w:t xml:space="preserve"> High Street, Selborne, </w:t>
                          </w:r>
                          <w:r>
                            <w:rPr>
                              <w:rFonts w:ascii="Lucida Sans Unicode" w:hAnsi="Lucida Sans Unicode" w:cs="Lucida Sans Unicode"/>
                              <w:bdr w:val="single" w:sz="4" w:space="0" w:color="FFFFFF"/>
                            </w:rPr>
                            <w:t xml:space="preserve">Alton, </w:t>
                          </w:r>
                          <w:r w:rsidRPr="00293BD9">
                            <w:rPr>
                              <w:rFonts w:ascii="Lucida Sans Unicode" w:hAnsi="Lucida Sans Unicode" w:cs="Lucida Sans Unicode"/>
                              <w:bdr w:val="single" w:sz="4" w:space="0" w:color="FFFFFF"/>
                            </w:rPr>
                            <w:t>Hampshire GU34 3JH</w:t>
                          </w:r>
                        </w:p>
                        <w:p w:rsidR="007200C5" w:rsidRPr="00293BD9" w:rsidRDefault="007200C5" w:rsidP="003C4DA6">
                          <w:pPr>
                            <w:rPr>
                              <w:rFonts w:ascii="Lucida Sans Unicode" w:hAnsi="Lucida Sans Unicode" w:cs="Lucida Sans Unicode"/>
                              <w:bdr w:val="single" w:sz="4" w:space="0" w:color="FFFFFF"/>
                            </w:rPr>
                          </w:pPr>
                          <w:r w:rsidRPr="00293BD9">
                            <w:rPr>
                              <w:rFonts w:ascii="Lucida Sans Unicode" w:hAnsi="Lucida Sans Unicode" w:cs="Lucida Sans Unicode"/>
                              <w:bdr w:val="single" w:sz="4" w:space="0" w:color="FFFFFF"/>
                            </w:rPr>
                            <w:t>www.gilbertwhiteshouse.org.uk</w:t>
                          </w:r>
                          <w:r>
                            <w:rPr>
                              <w:rFonts w:ascii="Lucida Sans Unicode" w:hAnsi="Lucida Sans Unicode" w:cs="Lucida Sans Unicode"/>
                              <w:sz w:val="24"/>
                              <w:szCs w:val="24"/>
                              <w:bdr w:val="single" w:sz="4" w:space="0" w:color="FFFFFF"/>
                            </w:rPr>
                            <w:br/>
                          </w:r>
                          <w:r>
                            <w:rPr>
                              <w:rFonts w:ascii="Lucida Sans Unicode" w:hAnsi="Lucida Sans Unicode" w:cs="Lucida Sans Unicode"/>
                              <w:bdr w:val="single" w:sz="4" w:space="0" w:color="FFFFFF"/>
                            </w:rPr>
                            <w:t>Registered Charity Number 1159058</w:t>
                          </w:r>
                        </w:p>
                        <w:p w:rsidR="007200C5" w:rsidRPr="00E52D29" w:rsidRDefault="007200C5" w:rsidP="00340B24">
                          <w:pPr>
                            <w:rPr>
                              <w:rFonts w:ascii="Arial" w:hAnsi="Arial" w:cs="Arial"/>
                              <w:b/>
                              <w:sz w:val="24"/>
                              <w:szCs w:val="24"/>
                              <w:bdr w:val="single" w:sz="4" w:space="0" w:color="FFFFFF"/>
                            </w:rPr>
                          </w:pPr>
                        </w:p>
                        <w:p w:rsidR="007200C5" w:rsidRPr="00340B24" w:rsidRDefault="007200C5" w:rsidP="00340B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7pt;margin-top:-9pt;width:361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" stroked="f">
              <v:path arrowok="t"/>
              <v:textbox>
                <w:txbxContent>
                  <w:p w:rsidR="007200C5" w:rsidRPr="00565C0A" w:rsidRDefault="007200C5" w:rsidP="003C4DA6">
                    <w:pPr>
                      <w:rPr>
                        <w:rFonts w:ascii="Rage Italic" w:hAnsi="Rage Italic" w:cs="Lucida Sans Unicode"/>
                        <w:sz w:val="40"/>
                        <w:szCs w:val="40"/>
                        <w:bdr w:val="single" w:sz="4" w:space="0" w:color="FFFFFF"/>
                      </w:rPr>
                    </w:pPr>
                    <w:r w:rsidRPr="00565C0A">
                      <w:rPr>
                        <w:rFonts w:ascii="Rage Italic" w:hAnsi="Rage Italic" w:cs="Lucida Sans Unicode"/>
                        <w:sz w:val="40"/>
                        <w:szCs w:val="40"/>
                        <w:bdr w:val="single" w:sz="4" w:space="0" w:color="FFFFFF"/>
                      </w:rPr>
                      <w:t>Job Description</w:t>
                    </w:r>
                    <w:r>
                      <w:rPr>
                        <w:rFonts w:ascii="Rage Italic" w:hAnsi="Rage Italic" w:cs="Lucida Sans Unicode"/>
                        <w:sz w:val="40"/>
                        <w:szCs w:val="40"/>
                        <w:bdr w:val="single" w:sz="4" w:space="0" w:color="FFFFFF"/>
                      </w:rPr>
                      <w:t xml:space="preserve">, </w:t>
                    </w:r>
                    <w:r w:rsidR="00C759E6">
                      <w:rPr>
                        <w:rFonts w:ascii="Rage Italic" w:hAnsi="Rage Italic" w:cs="Lucida Sans Unicode"/>
                        <w:sz w:val="40"/>
                        <w:szCs w:val="40"/>
                        <w:bdr w:val="single" w:sz="4" w:space="0" w:color="FFFFFF"/>
                      </w:rPr>
                      <w:t>E</w:t>
                    </w:r>
                    <w:r w:rsidR="001547A9">
                      <w:rPr>
                        <w:rFonts w:ascii="Rage Italic" w:hAnsi="Rage Italic" w:cs="Lucida Sans Unicode"/>
                        <w:sz w:val="40"/>
                        <w:szCs w:val="40"/>
                        <w:bdr w:val="single" w:sz="4" w:space="0" w:color="FFFFFF"/>
                      </w:rPr>
                      <w:t>.A. to Directors</w:t>
                    </w:r>
                  </w:p>
                  <w:p w:rsidR="007200C5" w:rsidRDefault="007200C5" w:rsidP="003C4DA6">
                    <w:pPr>
                      <w:rPr>
                        <w:rFonts w:ascii="Lucida Sans Unicode" w:hAnsi="Lucida Sans Unicode" w:cs="Lucida Sans Unicode"/>
                        <w:b/>
                        <w:bdr w:val="single" w:sz="4" w:space="0" w:color="FFFFFF"/>
                      </w:rPr>
                    </w:pPr>
                    <w:r w:rsidRPr="003C4DA6">
                      <w:rPr>
                        <w:rFonts w:ascii="Lucida Sans Unicode" w:hAnsi="Lucida Sans Unicode" w:cs="Lucida Sans Unicode"/>
                        <w:bdr w:val="single" w:sz="4" w:space="0" w:color="FFFFFF"/>
                      </w:rPr>
                      <w:t>Gilbert White</w:t>
                    </w:r>
                    <w:r>
                      <w:rPr>
                        <w:rFonts w:ascii="Lucida Sans Unicode" w:hAnsi="Lucida Sans Unicode" w:cs="Lucida Sans Unicode"/>
                        <w:bdr w:val="single" w:sz="4" w:space="0" w:color="FFFFFF"/>
                      </w:rPr>
                      <w:t xml:space="preserve"> &amp; The Oates Collections</w:t>
                    </w:r>
                  </w:p>
                  <w:p w:rsidR="007200C5" w:rsidRDefault="007200C5" w:rsidP="003C4DA6">
                    <w:pPr>
                      <w:rPr>
                        <w:rFonts w:ascii="Lucida Sans Unicode" w:hAnsi="Lucida Sans Unicode" w:cs="Lucida Sans Unicode"/>
                        <w:b/>
                        <w:bdr w:val="single" w:sz="4" w:space="0" w:color="FFFFFF"/>
                      </w:rPr>
                    </w:pPr>
                    <w:r w:rsidRPr="00293BD9">
                      <w:rPr>
                        <w:rFonts w:ascii="Lucida Sans Unicode" w:hAnsi="Lucida Sans Unicode" w:cs="Lucida Sans Unicode"/>
                        <w:bdr w:val="single" w:sz="4" w:space="0" w:color="FFFFFF"/>
                      </w:rPr>
                      <w:t xml:space="preserve"> High Street, Selborne, </w:t>
                    </w:r>
                    <w:r>
                      <w:rPr>
                        <w:rFonts w:ascii="Lucida Sans Unicode" w:hAnsi="Lucida Sans Unicode" w:cs="Lucida Sans Unicode"/>
                        <w:bdr w:val="single" w:sz="4" w:space="0" w:color="FFFFFF"/>
                      </w:rPr>
                      <w:t xml:space="preserve">Alton, </w:t>
                    </w:r>
                    <w:r w:rsidRPr="00293BD9">
                      <w:rPr>
                        <w:rFonts w:ascii="Lucida Sans Unicode" w:hAnsi="Lucida Sans Unicode" w:cs="Lucida Sans Unicode"/>
                        <w:bdr w:val="single" w:sz="4" w:space="0" w:color="FFFFFF"/>
                      </w:rPr>
                      <w:t>Hampshire GU34 3JH</w:t>
                    </w:r>
                  </w:p>
                  <w:p w:rsidR="007200C5" w:rsidRPr="00293BD9" w:rsidRDefault="007200C5" w:rsidP="003C4DA6">
                    <w:pPr>
                      <w:rPr>
                        <w:rFonts w:ascii="Lucida Sans Unicode" w:hAnsi="Lucida Sans Unicode" w:cs="Lucida Sans Unicode"/>
                        <w:bdr w:val="single" w:sz="4" w:space="0" w:color="FFFFFF"/>
                      </w:rPr>
                    </w:pPr>
                    <w:r w:rsidRPr="00293BD9">
                      <w:rPr>
                        <w:rFonts w:ascii="Lucida Sans Unicode" w:hAnsi="Lucida Sans Unicode" w:cs="Lucida Sans Unicode"/>
                        <w:bdr w:val="single" w:sz="4" w:space="0" w:color="FFFFFF"/>
                      </w:rPr>
                      <w:t>www.gilbertwhiteshouse.org.uk</w:t>
                    </w:r>
                    <w:r>
                      <w:rPr>
                        <w:rFonts w:ascii="Lucida Sans Unicode" w:hAnsi="Lucida Sans Unicode" w:cs="Lucida Sans Unicode"/>
                        <w:sz w:val="24"/>
                        <w:szCs w:val="24"/>
                        <w:bdr w:val="single" w:sz="4" w:space="0" w:color="FFFFFF"/>
                      </w:rPr>
                      <w:br/>
                    </w:r>
                    <w:r>
                      <w:rPr>
                        <w:rFonts w:ascii="Lucida Sans Unicode" w:hAnsi="Lucida Sans Unicode" w:cs="Lucida Sans Unicode"/>
                        <w:bdr w:val="single" w:sz="4" w:space="0" w:color="FFFFFF"/>
                      </w:rPr>
                      <w:t>Registered Charity Number 1159058</w:t>
                    </w:r>
                  </w:p>
                  <w:p w:rsidR="007200C5" w:rsidRPr="00E52D29" w:rsidRDefault="007200C5" w:rsidP="00340B24">
                    <w:pPr>
                      <w:rPr>
                        <w:rFonts w:ascii="Arial" w:hAnsi="Arial" w:cs="Arial"/>
                        <w:b/>
                        <w:sz w:val="24"/>
                        <w:szCs w:val="24"/>
                        <w:bdr w:val="single" w:sz="4" w:space="0" w:color="FFFFFF"/>
                      </w:rPr>
                    </w:pPr>
                  </w:p>
                  <w:p w:rsidR="007200C5" w:rsidRPr="00340B24" w:rsidRDefault="007200C5" w:rsidP="00340B24"/>
                </w:txbxContent>
              </v:textbox>
            </v:shape>
          </w:pict>
        </mc:Fallback>
      </mc:AlternateContent>
    </w:r>
    <w:r w:rsidR="007200C5" w:rsidRPr="00204A9D">
      <w:t xml:space="preserve">    </w:t>
    </w:r>
    <w:r w:rsidR="007200C5">
      <w:tab/>
    </w:r>
    <w:r>
      <w:rPr>
        <w:lang w:val="en-US"/>
      </w:rPr>
      <w:drawing>
        <wp:inline distT="0" distB="0" distL="0" distR="0">
          <wp:extent cx="1524000" cy="927100"/>
          <wp:effectExtent l="0" t="0" r="0" b="0"/>
          <wp:docPr id="1" name="Picture 1" descr="A Small logo for e-mai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mall logo for e-mail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9271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D24" w:rsidRPr="00204A9D" w:rsidRDefault="0060797D" w:rsidP="00C93D92">
    <w:pPr>
      <w:ind w:right="-754"/>
      <w:jc w:val="right"/>
    </w:pPr>
    <w:r>
      <w:rPr>
        <w:lang w:val="en-US"/>
      </w:rPr>
      <mc:AlternateContent>
        <mc:Choice Requires="wps">
          <w:drawing>
            <wp:anchor distT="0" distB="0" distL="114300" distR="114300" simplePos="0" relativeHeight="251657216" behindDoc="0" locked="0" layoutInCell="1" allowOverlap="1">
              <wp:simplePos x="0" y="0"/>
              <wp:positionH relativeFrom="column">
                <wp:posOffset>-88900</wp:posOffset>
              </wp:positionH>
              <wp:positionV relativeFrom="paragraph">
                <wp:posOffset>-114300</wp:posOffset>
              </wp:positionV>
              <wp:extent cx="4584700" cy="12573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4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985" w:rsidRPr="00565C0A" w:rsidRDefault="00C82D24" w:rsidP="003C4DA6">
                          <w:pPr>
                            <w:rPr>
                              <w:rFonts w:ascii="Rage Italic" w:hAnsi="Rage Italic" w:cs="Lucida Sans Unicode"/>
                              <w:sz w:val="40"/>
                              <w:szCs w:val="40"/>
                              <w:bdr w:val="single" w:sz="4" w:space="0" w:color="FFFFFF"/>
                            </w:rPr>
                          </w:pPr>
                          <w:r w:rsidRPr="00565C0A">
                            <w:rPr>
                              <w:rFonts w:ascii="Rage Italic" w:hAnsi="Rage Italic" w:cs="Lucida Sans Unicode"/>
                              <w:sz w:val="40"/>
                              <w:szCs w:val="40"/>
                              <w:bdr w:val="single" w:sz="4" w:space="0" w:color="FFFFFF"/>
                            </w:rPr>
                            <w:t>Job Description</w:t>
                          </w:r>
                          <w:r w:rsidR="00565C0A">
                            <w:rPr>
                              <w:rFonts w:ascii="Rage Italic" w:hAnsi="Rage Italic" w:cs="Lucida Sans Unicode"/>
                              <w:sz w:val="40"/>
                              <w:szCs w:val="40"/>
                              <w:bdr w:val="single" w:sz="4" w:space="0" w:color="FFFFFF"/>
                            </w:rPr>
                            <w:t xml:space="preserve">, </w:t>
                          </w:r>
                          <w:r w:rsidR="00C759E6">
                            <w:rPr>
                              <w:rFonts w:ascii="Rage Italic" w:hAnsi="Rage Italic" w:cs="Lucida Sans Unicode"/>
                              <w:sz w:val="40"/>
                              <w:szCs w:val="40"/>
                              <w:bdr w:val="single" w:sz="4" w:space="0" w:color="FFFFFF"/>
                            </w:rPr>
                            <w:t>E.</w:t>
                          </w:r>
                          <w:r w:rsidR="003519EE">
                            <w:rPr>
                              <w:rFonts w:ascii="Rage Italic" w:hAnsi="Rage Italic" w:cs="Lucida Sans Unicode"/>
                              <w:sz w:val="40"/>
                              <w:szCs w:val="40"/>
                              <w:bdr w:val="single" w:sz="4" w:space="0" w:color="FFFFFF"/>
                            </w:rPr>
                            <w:t>A. to Directors</w:t>
                          </w:r>
                        </w:p>
                        <w:p w:rsidR="00C82D24" w:rsidRDefault="00C82D24" w:rsidP="003C4DA6">
                          <w:pPr>
                            <w:rPr>
                              <w:rFonts w:ascii="Lucida Sans Unicode" w:hAnsi="Lucida Sans Unicode" w:cs="Lucida Sans Unicode"/>
                              <w:b/>
                              <w:bdr w:val="single" w:sz="4" w:space="0" w:color="FFFFFF"/>
                            </w:rPr>
                          </w:pPr>
                          <w:r w:rsidRPr="003C4DA6">
                            <w:rPr>
                              <w:rFonts w:ascii="Lucida Sans Unicode" w:hAnsi="Lucida Sans Unicode" w:cs="Lucida Sans Unicode"/>
                              <w:bdr w:val="single" w:sz="4" w:space="0" w:color="FFFFFF"/>
                            </w:rPr>
                            <w:t>Gilbert White</w:t>
                          </w:r>
                          <w:r w:rsidR="00AA6124">
                            <w:rPr>
                              <w:rFonts w:ascii="Lucida Sans Unicode" w:hAnsi="Lucida Sans Unicode" w:cs="Lucida Sans Unicode"/>
                              <w:bdr w:val="single" w:sz="4" w:space="0" w:color="FFFFFF"/>
                            </w:rPr>
                            <w:t xml:space="preserve"> &amp; The Oates Collections</w:t>
                          </w:r>
                        </w:p>
                        <w:p w:rsidR="00C82D24" w:rsidRDefault="00C82D24" w:rsidP="003C4DA6">
                          <w:pPr>
                            <w:rPr>
                              <w:rFonts w:ascii="Lucida Sans Unicode" w:hAnsi="Lucida Sans Unicode" w:cs="Lucida Sans Unicode"/>
                              <w:b/>
                              <w:bdr w:val="single" w:sz="4" w:space="0" w:color="FFFFFF"/>
                            </w:rPr>
                          </w:pPr>
                          <w:r w:rsidRPr="00293BD9">
                            <w:rPr>
                              <w:rFonts w:ascii="Lucida Sans Unicode" w:hAnsi="Lucida Sans Unicode" w:cs="Lucida Sans Unicode"/>
                              <w:bdr w:val="single" w:sz="4" w:space="0" w:color="FFFFFF"/>
                            </w:rPr>
                            <w:t xml:space="preserve"> High Street, Selborne, </w:t>
                          </w:r>
                          <w:r>
                            <w:rPr>
                              <w:rFonts w:ascii="Lucida Sans Unicode" w:hAnsi="Lucida Sans Unicode" w:cs="Lucida Sans Unicode"/>
                              <w:bdr w:val="single" w:sz="4" w:space="0" w:color="FFFFFF"/>
                            </w:rPr>
                            <w:t xml:space="preserve">Alton, </w:t>
                          </w:r>
                          <w:r w:rsidRPr="00293BD9">
                            <w:rPr>
                              <w:rFonts w:ascii="Lucida Sans Unicode" w:hAnsi="Lucida Sans Unicode" w:cs="Lucida Sans Unicode"/>
                              <w:bdr w:val="single" w:sz="4" w:space="0" w:color="FFFFFF"/>
                            </w:rPr>
                            <w:t>Hampshire GU34 3JH</w:t>
                          </w:r>
                        </w:p>
                        <w:p w:rsidR="00C82D24" w:rsidRPr="00293BD9" w:rsidRDefault="00C82D24" w:rsidP="003C4DA6">
                          <w:pPr>
                            <w:rPr>
                              <w:rFonts w:ascii="Lucida Sans Unicode" w:hAnsi="Lucida Sans Unicode" w:cs="Lucida Sans Unicode"/>
                              <w:bdr w:val="single" w:sz="4" w:space="0" w:color="FFFFFF"/>
                            </w:rPr>
                          </w:pPr>
                          <w:r w:rsidRPr="00293BD9">
                            <w:rPr>
                              <w:rFonts w:ascii="Lucida Sans Unicode" w:hAnsi="Lucida Sans Unicode" w:cs="Lucida Sans Unicode"/>
                              <w:bdr w:val="single" w:sz="4" w:space="0" w:color="FFFFFF"/>
                            </w:rPr>
                            <w:t>www.gilbertwhiteshouse.org.uk</w:t>
                          </w:r>
                          <w:r>
                            <w:rPr>
                              <w:rFonts w:ascii="Lucida Sans Unicode" w:hAnsi="Lucida Sans Unicode" w:cs="Lucida Sans Unicode"/>
                              <w:sz w:val="24"/>
                              <w:szCs w:val="24"/>
                              <w:bdr w:val="single" w:sz="4" w:space="0" w:color="FFFFFF"/>
                            </w:rPr>
                            <w:br/>
                          </w:r>
                          <w:r>
                            <w:rPr>
                              <w:rFonts w:ascii="Lucida Sans Unicode" w:hAnsi="Lucida Sans Unicode" w:cs="Lucida Sans Unicode"/>
                              <w:bdr w:val="single" w:sz="4" w:space="0" w:color="FFFFFF"/>
                            </w:rPr>
                            <w:t xml:space="preserve">Registered Charity Number </w:t>
                          </w:r>
                          <w:r w:rsidR="00565C0A">
                            <w:rPr>
                              <w:rFonts w:ascii="Lucida Sans Unicode" w:hAnsi="Lucida Sans Unicode" w:cs="Lucida Sans Unicode"/>
                              <w:bdr w:val="single" w:sz="4" w:space="0" w:color="FFFFFF"/>
                            </w:rPr>
                            <w:t>1159058</w:t>
                          </w:r>
                        </w:p>
                        <w:p w:rsidR="00C82D24" w:rsidRPr="00E52D29" w:rsidRDefault="00C82D24" w:rsidP="00340B24">
                          <w:pPr>
                            <w:rPr>
                              <w:rFonts w:ascii="Arial" w:hAnsi="Arial" w:cs="Arial"/>
                              <w:b/>
                              <w:sz w:val="24"/>
                              <w:szCs w:val="24"/>
                              <w:bdr w:val="single" w:sz="4" w:space="0" w:color="FFFFFF"/>
                            </w:rPr>
                          </w:pPr>
                        </w:p>
                        <w:p w:rsidR="00C82D24" w:rsidRPr="00340B24" w:rsidRDefault="00C82D24" w:rsidP="00340B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7" type="#_x0000_t202" style="position:absolute;left:0;text-align:left;margin-left:-7pt;margin-top:-9pt;width:36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" stroked="f">
              <v:path arrowok="t"/>
              <v:textbox>
                <w:txbxContent>
                  <w:p w:rsidR="005B0985" w:rsidRPr="00565C0A" w:rsidRDefault="00C82D24" w:rsidP="003C4DA6">
                    <w:pPr>
                      <w:rPr>
                        <w:rFonts w:ascii="Rage Italic" w:hAnsi="Rage Italic" w:cs="Lucida Sans Unicode"/>
                        <w:sz w:val="40"/>
                        <w:szCs w:val="40"/>
                        <w:bdr w:val="single" w:sz="4" w:space="0" w:color="FFFFFF"/>
                      </w:rPr>
                    </w:pPr>
                    <w:r w:rsidRPr="00565C0A">
                      <w:rPr>
                        <w:rFonts w:ascii="Rage Italic" w:hAnsi="Rage Italic" w:cs="Lucida Sans Unicode"/>
                        <w:sz w:val="40"/>
                        <w:szCs w:val="40"/>
                        <w:bdr w:val="single" w:sz="4" w:space="0" w:color="FFFFFF"/>
                      </w:rPr>
                      <w:t>Job Description</w:t>
                    </w:r>
                    <w:r w:rsidR="00565C0A">
                      <w:rPr>
                        <w:rFonts w:ascii="Rage Italic" w:hAnsi="Rage Italic" w:cs="Lucida Sans Unicode"/>
                        <w:sz w:val="40"/>
                        <w:szCs w:val="40"/>
                        <w:bdr w:val="single" w:sz="4" w:space="0" w:color="FFFFFF"/>
                      </w:rPr>
                      <w:t xml:space="preserve">, </w:t>
                    </w:r>
                    <w:r w:rsidR="00C759E6">
                      <w:rPr>
                        <w:rFonts w:ascii="Rage Italic" w:hAnsi="Rage Italic" w:cs="Lucida Sans Unicode"/>
                        <w:sz w:val="40"/>
                        <w:szCs w:val="40"/>
                        <w:bdr w:val="single" w:sz="4" w:space="0" w:color="FFFFFF"/>
                      </w:rPr>
                      <w:t>E.</w:t>
                    </w:r>
                    <w:r w:rsidR="003519EE">
                      <w:rPr>
                        <w:rFonts w:ascii="Rage Italic" w:hAnsi="Rage Italic" w:cs="Lucida Sans Unicode"/>
                        <w:sz w:val="40"/>
                        <w:szCs w:val="40"/>
                        <w:bdr w:val="single" w:sz="4" w:space="0" w:color="FFFFFF"/>
                      </w:rPr>
                      <w:t>A. to Directors</w:t>
                    </w:r>
                  </w:p>
                  <w:p w:rsidR="00C82D24" w:rsidRDefault="00C82D24" w:rsidP="003C4DA6">
                    <w:pPr>
                      <w:rPr>
                        <w:rFonts w:ascii="Lucida Sans Unicode" w:hAnsi="Lucida Sans Unicode" w:cs="Lucida Sans Unicode"/>
                        <w:b/>
                        <w:bdr w:val="single" w:sz="4" w:space="0" w:color="FFFFFF"/>
                      </w:rPr>
                    </w:pPr>
                    <w:r w:rsidRPr="003C4DA6">
                      <w:rPr>
                        <w:rFonts w:ascii="Lucida Sans Unicode" w:hAnsi="Lucida Sans Unicode" w:cs="Lucida Sans Unicode"/>
                        <w:bdr w:val="single" w:sz="4" w:space="0" w:color="FFFFFF"/>
                      </w:rPr>
                      <w:t>Gilbert White</w:t>
                    </w:r>
                    <w:r w:rsidR="00AA6124">
                      <w:rPr>
                        <w:rFonts w:ascii="Lucida Sans Unicode" w:hAnsi="Lucida Sans Unicode" w:cs="Lucida Sans Unicode"/>
                        <w:bdr w:val="single" w:sz="4" w:space="0" w:color="FFFFFF"/>
                      </w:rPr>
                      <w:t xml:space="preserve"> &amp; The Oates Collections</w:t>
                    </w:r>
                  </w:p>
                  <w:p w:rsidR="00C82D24" w:rsidRDefault="00C82D24" w:rsidP="003C4DA6">
                    <w:pPr>
                      <w:rPr>
                        <w:rFonts w:ascii="Lucida Sans Unicode" w:hAnsi="Lucida Sans Unicode" w:cs="Lucida Sans Unicode"/>
                        <w:b/>
                        <w:bdr w:val="single" w:sz="4" w:space="0" w:color="FFFFFF"/>
                      </w:rPr>
                    </w:pPr>
                    <w:r w:rsidRPr="00293BD9">
                      <w:rPr>
                        <w:rFonts w:ascii="Lucida Sans Unicode" w:hAnsi="Lucida Sans Unicode" w:cs="Lucida Sans Unicode"/>
                        <w:bdr w:val="single" w:sz="4" w:space="0" w:color="FFFFFF"/>
                      </w:rPr>
                      <w:t xml:space="preserve"> High Street, Selborne, </w:t>
                    </w:r>
                    <w:r>
                      <w:rPr>
                        <w:rFonts w:ascii="Lucida Sans Unicode" w:hAnsi="Lucida Sans Unicode" w:cs="Lucida Sans Unicode"/>
                        <w:bdr w:val="single" w:sz="4" w:space="0" w:color="FFFFFF"/>
                      </w:rPr>
                      <w:t xml:space="preserve">Alton, </w:t>
                    </w:r>
                    <w:r w:rsidRPr="00293BD9">
                      <w:rPr>
                        <w:rFonts w:ascii="Lucida Sans Unicode" w:hAnsi="Lucida Sans Unicode" w:cs="Lucida Sans Unicode"/>
                        <w:bdr w:val="single" w:sz="4" w:space="0" w:color="FFFFFF"/>
                      </w:rPr>
                      <w:t>Hampshire GU34 3JH</w:t>
                    </w:r>
                  </w:p>
                  <w:p w:rsidR="00C82D24" w:rsidRPr="00293BD9" w:rsidRDefault="00C82D24" w:rsidP="003C4DA6">
                    <w:pPr>
                      <w:rPr>
                        <w:rFonts w:ascii="Lucida Sans Unicode" w:hAnsi="Lucida Sans Unicode" w:cs="Lucida Sans Unicode"/>
                        <w:bdr w:val="single" w:sz="4" w:space="0" w:color="FFFFFF"/>
                      </w:rPr>
                    </w:pPr>
                    <w:r w:rsidRPr="00293BD9">
                      <w:rPr>
                        <w:rFonts w:ascii="Lucida Sans Unicode" w:hAnsi="Lucida Sans Unicode" w:cs="Lucida Sans Unicode"/>
                        <w:bdr w:val="single" w:sz="4" w:space="0" w:color="FFFFFF"/>
                      </w:rPr>
                      <w:t>www.gilbertwhiteshouse.org.uk</w:t>
                    </w:r>
                    <w:r>
                      <w:rPr>
                        <w:rFonts w:ascii="Lucida Sans Unicode" w:hAnsi="Lucida Sans Unicode" w:cs="Lucida Sans Unicode"/>
                        <w:sz w:val="24"/>
                        <w:szCs w:val="24"/>
                        <w:bdr w:val="single" w:sz="4" w:space="0" w:color="FFFFFF"/>
                      </w:rPr>
                      <w:br/>
                    </w:r>
                    <w:r>
                      <w:rPr>
                        <w:rFonts w:ascii="Lucida Sans Unicode" w:hAnsi="Lucida Sans Unicode" w:cs="Lucida Sans Unicode"/>
                        <w:bdr w:val="single" w:sz="4" w:space="0" w:color="FFFFFF"/>
                      </w:rPr>
                      <w:t xml:space="preserve">Registered Charity Number </w:t>
                    </w:r>
                    <w:r w:rsidR="00565C0A">
                      <w:rPr>
                        <w:rFonts w:ascii="Lucida Sans Unicode" w:hAnsi="Lucida Sans Unicode" w:cs="Lucida Sans Unicode"/>
                        <w:bdr w:val="single" w:sz="4" w:space="0" w:color="FFFFFF"/>
                      </w:rPr>
                      <w:t>1159058</w:t>
                    </w:r>
                  </w:p>
                  <w:p w:rsidR="00C82D24" w:rsidRPr="00E52D29" w:rsidRDefault="00C82D24" w:rsidP="00340B24">
                    <w:pPr>
                      <w:rPr>
                        <w:rFonts w:ascii="Arial" w:hAnsi="Arial" w:cs="Arial"/>
                        <w:b/>
                        <w:sz w:val="24"/>
                        <w:szCs w:val="24"/>
                        <w:bdr w:val="single" w:sz="4" w:space="0" w:color="FFFFFF"/>
                      </w:rPr>
                    </w:pPr>
                  </w:p>
                  <w:p w:rsidR="00C82D24" w:rsidRPr="00340B24" w:rsidRDefault="00C82D24" w:rsidP="00340B24"/>
                </w:txbxContent>
              </v:textbox>
            </v:shape>
          </w:pict>
        </mc:Fallback>
      </mc:AlternateContent>
    </w:r>
    <w:r w:rsidR="00C82D24" w:rsidRPr="00204A9D">
      <w:t xml:space="preserve">    </w:t>
    </w:r>
    <w:r w:rsidR="00C82D24">
      <w:tab/>
    </w:r>
    <w:r>
      <w:rPr>
        <w:lang w:val="en-US"/>
      </w:rPr>
      <w:drawing>
        <wp:inline distT="0" distB="0" distL="0" distR="0">
          <wp:extent cx="1524000" cy="927100"/>
          <wp:effectExtent l="0" t="0" r="0" b="0"/>
          <wp:docPr id="2" name="Picture 2" descr="A Small logo for e-mai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mall logo for e-mail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927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5pt;height:9.15pt" o:bullet="t">
        <v:imagedata r:id="rId1" o:title="BD10255_"/>
      </v:shape>
    </w:pict>
  </w:numPicBullet>
  <w:numPicBullet w:numPicBulletId="1">
    <w:pict>
      <v:shape id="_x0000_i1027" type="#_x0000_t75" style="width:272.6pt;height:282.75pt" o:bullet="t">
        <v:imagedata r:id="rId2" o:title="GW branding - no strap"/>
      </v:shape>
    </w:pict>
  </w:numPicBullet>
  <w:numPicBullet w:numPicBulletId="2">
    <w:pict>
      <v:shape id="_x0000_i1028" type="#_x0000_t75" style="width:88.05pt;height:91.3pt" o:bullet="t">
        <v:imagedata r:id="rId3" o:title="2014 bird-only"/>
      </v:shape>
    </w:pict>
  </w:numPicBullet>
  <w:abstractNum w:abstractNumId="0">
    <w:nsid w:val="0A3C4DA3"/>
    <w:multiLevelType w:val="hybridMultilevel"/>
    <w:tmpl w:val="3E325F54"/>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EB868EA"/>
    <w:multiLevelType w:val="hybridMultilevel"/>
    <w:tmpl w:val="3D96178C"/>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8D00681"/>
    <w:multiLevelType w:val="hybridMultilevel"/>
    <w:tmpl w:val="6762B9FC"/>
    <w:lvl w:ilvl="0" w:tplc="E30E36CA">
      <w:start w:val="1"/>
      <w:numFmt w:val="bullet"/>
      <w:lvlText w:val=""/>
      <w:lvlPicBulletId w:val="1"/>
      <w:lvlJc w:val="left"/>
      <w:pPr>
        <w:tabs>
          <w:tab w:val="num" w:pos="2520"/>
        </w:tabs>
        <w:ind w:left="252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nsid w:val="1BA300B6"/>
    <w:multiLevelType w:val="hybridMultilevel"/>
    <w:tmpl w:val="D052805C"/>
    <w:lvl w:ilvl="0" w:tplc="FFFFFFFF">
      <w:start w:val="2"/>
      <w:numFmt w:val="lowerRoman"/>
      <w:lvlText w:val="%1)"/>
      <w:lvlJc w:val="left"/>
      <w:pPr>
        <w:tabs>
          <w:tab w:val="num" w:pos="1440"/>
        </w:tabs>
        <w:ind w:left="1440" w:hanging="720"/>
      </w:pPr>
      <w:rPr>
        <w:rFonts w:hint="default"/>
      </w:rPr>
    </w:lvl>
    <w:lvl w:ilvl="1" w:tplc="381E40BA">
      <w:start w:val="1"/>
      <w:numFmt w:val="bullet"/>
      <w:lvlText w:val=""/>
      <w:lvlPicBulletId w:val="1"/>
      <w:lvlJc w:val="left"/>
      <w:pPr>
        <w:tabs>
          <w:tab w:val="num" w:pos="1800"/>
        </w:tabs>
        <w:ind w:left="1800" w:hanging="360"/>
      </w:pPr>
      <w:rPr>
        <w:rFonts w:ascii="Symbol" w:hAnsi="Symbol" w:hint="default"/>
        <w:color w:val="auto"/>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nsid w:val="1C982D8E"/>
    <w:multiLevelType w:val="hybridMultilevel"/>
    <w:tmpl w:val="CFDE0D84"/>
    <w:lvl w:ilvl="0" w:tplc="381E40BA">
      <w:start w:val="1"/>
      <w:numFmt w:val="bullet"/>
      <w:lvlText w:val=""/>
      <w:lvlPicBulletId w:val="1"/>
      <w:lvlJc w:val="left"/>
      <w:pPr>
        <w:tabs>
          <w:tab w:val="num" w:pos="720"/>
        </w:tabs>
        <w:ind w:left="720" w:hanging="360"/>
      </w:pPr>
      <w:rPr>
        <w:rFonts w:ascii="Symbol" w:hAnsi="Symbol" w:hint="default"/>
        <w:color w:val="auto"/>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CE70512"/>
    <w:multiLevelType w:val="hybridMultilevel"/>
    <w:tmpl w:val="7C8C7CDA"/>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D524BCA"/>
    <w:multiLevelType w:val="hybridMultilevel"/>
    <w:tmpl w:val="A01E19BA"/>
    <w:lvl w:ilvl="0" w:tplc="0809000F">
      <w:start w:val="1"/>
      <w:numFmt w:val="decimal"/>
      <w:lvlText w:val="%1."/>
      <w:lvlJc w:val="left"/>
      <w:pPr>
        <w:tabs>
          <w:tab w:val="num" w:pos="720"/>
        </w:tabs>
        <w:ind w:left="720" w:hanging="360"/>
      </w:pPr>
    </w:lvl>
    <w:lvl w:ilvl="1" w:tplc="8BBAF1E6">
      <w:start w:val="1"/>
      <w:numFmt w:val="bullet"/>
      <w:lvlText w:val=""/>
      <w:lvlPicBulletId w:val="2"/>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DA97247"/>
    <w:multiLevelType w:val="hybridMultilevel"/>
    <w:tmpl w:val="E8D6050C"/>
    <w:lvl w:ilvl="0" w:tplc="FFFFFFFF">
      <w:start w:val="1"/>
      <w:numFmt w:val="decimal"/>
      <w:lvlText w:val="%1."/>
      <w:lvlJc w:val="left"/>
      <w:pPr>
        <w:tabs>
          <w:tab w:val="num" w:pos="720"/>
        </w:tabs>
        <w:ind w:left="720" w:hanging="360"/>
      </w:p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0D7560E"/>
    <w:multiLevelType w:val="hybridMultilevel"/>
    <w:tmpl w:val="62CC80FE"/>
    <w:lvl w:ilvl="0" w:tplc="E30E36CA">
      <w:start w:val="1"/>
      <w:numFmt w:val="bullet"/>
      <w:lvlText w:val=""/>
      <w:lvlPicBulletId w:val="1"/>
      <w:lvlJc w:val="left"/>
      <w:pPr>
        <w:tabs>
          <w:tab w:val="num" w:pos="2160"/>
        </w:tabs>
        <w:ind w:left="2160" w:hanging="360"/>
      </w:pPr>
      <w:rPr>
        <w:rFonts w:ascii="Symbol" w:hAnsi="Symbol" w:hint="default"/>
        <w:color w:val="auto"/>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nsid w:val="33A16BDD"/>
    <w:multiLevelType w:val="hybridMultilevel"/>
    <w:tmpl w:val="98963310"/>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56818B1"/>
    <w:multiLevelType w:val="multilevel"/>
    <w:tmpl w:val="3476F1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64A69A7"/>
    <w:multiLevelType w:val="hybridMultilevel"/>
    <w:tmpl w:val="E3D2791E"/>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C635D40"/>
    <w:multiLevelType w:val="hybridMultilevel"/>
    <w:tmpl w:val="14AEB1B0"/>
    <w:lvl w:ilvl="0" w:tplc="381E40BA">
      <w:start w:val="1"/>
      <w:numFmt w:val="bullet"/>
      <w:lvlText w:val=""/>
      <w:lvlPicBulletId w:val="1"/>
      <w:lvlJc w:val="left"/>
      <w:pPr>
        <w:tabs>
          <w:tab w:val="num" w:pos="720"/>
        </w:tabs>
        <w:ind w:left="720" w:hanging="360"/>
      </w:pPr>
      <w:rPr>
        <w:rFonts w:ascii="Symbol" w:hAnsi="Symbol" w:hint="default"/>
        <w:color w:val="auto"/>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4AC10C54"/>
    <w:multiLevelType w:val="hybridMultilevel"/>
    <w:tmpl w:val="6E68E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E559B8"/>
    <w:multiLevelType w:val="hybridMultilevel"/>
    <w:tmpl w:val="E14A604E"/>
    <w:lvl w:ilvl="0" w:tplc="0809000F">
      <w:start w:val="1"/>
      <w:numFmt w:val="decimal"/>
      <w:lvlText w:val="%1."/>
      <w:lvlJc w:val="left"/>
      <w:pPr>
        <w:tabs>
          <w:tab w:val="num" w:pos="720"/>
        </w:tabs>
        <w:ind w:left="720" w:hanging="360"/>
      </w:pPr>
    </w:lvl>
    <w:lvl w:ilvl="1" w:tplc="8BBAF1E6">
      <w:start w:val="1"/>
      <w:numFmt w:val="bullet"/>
      <w:lvlText w:val=""/>
      <w:lvlPicBulletId w:val="2"/>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FD320F8"/>
    <w:multiLevelType w:val="hybridMultilevel"/>
    <w:tmpl w:val="E528F0F2"/>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0A87935"/>
    <w:multiLevelType w:val="hybridMultilevel"/>
    <w:tmpl w:val="5668464C"/>
    <w:lvl w:ilvl="0" w:tplc="E30E36CA">
      <w:start w:val="1"/>
      <w:numFmt w:val="bullet"/>
      <w:lvlText w:val=""/>
      <w:lvlPicBulletId w:val="1"/>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2A71307"/>
    <w:multiLevelType w:val="hybridMultilevel"/>
    <w:tmpl w:val="67408F1A"/>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69F60A1"/>
    <w:multiLevelType w:val="hybridMultilevel"/>
    <w:tmpl w:val="A66AAC10"/>
    <w:lvl w:ilvl="0" w:tplc="0809000F">
      <w:start w:val="1"/>
      <w:numFmt w:val="decimal"/>
      <w:lvlText w:val="%1."/>
      <w:lvlJc w:val="left"/>
      <w:pPr>
        <w:tabs>
          <w:tab w:val="num" w:pos="720"/>
        </w:tabs>
        <w:ind w:left="720" w:hanging="360"/>
      </w:pPr>
    </w:lvl>
    <w:lvl w:ilvl="1" w:tplc="8BBAF1E6">
      <w:start w:val="1"/>
      <w:numFmt w:val="bullet"/>
      <w:lvlText w:val=""/>
      <w:lvlPicBulletId w:val="2"/>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6E72B9A"/>
    <w:multiLevelType w:val="hybridMultilevel"/>
    <w:tmpl w:val="FD703CEE"/>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85C0981"/>
    <w:multiLevelType w:val="hybridMultilevel"/>
    <w:tmpl w:val="72B62A6A"/>
    <w:lvl w:ilvl="0" w:tplc="E30E36CA">
      <w:start w:val="1"/>
      <w:numFmt w:val="bullet"/>
      <w:lvlText w:val=""/>
      <w:lvlPicBulletId w:val="1"/>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E086973"/>
    <w:multiLevelType w:val="hybridMultilevel"/>
    <w:tmpl w:val="658634F0"/>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F7247C2"/>
    <w:multiLevelType w:val="hybridMultilevel"/>
    <w:tmpl w:val="2E2CC07E"/>
    <w:lvl w:ilvl="0" w:tplc="381E40BA">
      <w:start w:val="1"/>
      <w:numFmt w:val="bullet"/>
      <w:lvlText w:val=""/>
      <w:lvlPicBulletId w:val="1"/>
      <w:lvlJc w:val="left"/>
      <w:pPr>
        <w:tabs>
          <w:tab w:val="num" w:pos="720"/>
        </w:tabs>
        <w:ind w:left="720" w:hanging="360"/>
      </w:pPr>
      <w:rPr>
        <w:rFonts w:ascii="Symbol" w:hAnsi="Symbol" w:hint="default"/>
        <w:color w:val="auto"/>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72654C3B"/>
    <w:multiLevelType w:val="hybridMultilevel"/>
    <w:tmpl w:val="6C2AE9EE"/>
    <w:lvl w:ilvl="0" w:tplc="381E40BA">
      <w:start w:val="1"/>
      <w:numFmt w:val="bullet"/>
      <w:lvlText w:val=""/>
      <w:lvlPicBulletId w:val="1"/>
      <w:lvlJc w:val="left"/>
      <w:pPr>
        <w:tabs>
          <w:tab w:val="num" w:pos="1080"/>
        </w:tabs>
        <w:ind w:left="1080" w:hanging="360"/>
      </w:pPr>
      <w:rPr>
        <w:rFonts w:ascii="Symbol" w:hAnsi="Symbol" w:hint="default"/>
        <w:color w:val="auto"/>
      </w:rPr>
    </w:lvl>
    <w:lvl w:ilvl="1" w:tplc="E30E36CA">
      <w:start w:val="1"/>
      <w:numFmt w:val="bullet"/>
      <w:lvlText w:val=""/>
      <w:lvlPicBulletId w:val="1"/>
      <w:lvlJc w:val="left"/>
      <w:pPr>
        <w:tabs>
          <w:tab w:val="num" w:pos="1800"/>
        </w:tabs>
        <w:ind w:left="1800" w:hanging="360"/>
      </w:pPr>
      <w:rPr>
        <w:rFonts w:ascii="Symbol" w:hAnsi="Symbol" w:hint="default"/>
        <w:color w:val="auto"/>
      </w:rPr>
    </w:lvl>
    <w:lvl w:ilvl="2" w:tplc="0809000F">
      <w:start w:val="1"/>
      <w:numFmt w:val="decimal"/>
      <w:lvlText w:val="%3."/>
      <w:lvlJc w:val="left"/>
      <w:pPr>
        <w:tabs>
          <w:tab w:val="num" w:pos="2520"/>
        </w:tabs>
        <w:ind w:left="2520" w:hanging="360"/>
      </w:pPr>
      <w:rPr>
        <w:rFonts w:hint="default"/>
        <w:color w:val="auto"/>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nsid w:val="777C2C1E"/>
    <w:multiLevelType w:val="hybridMultilevel"/>
    <w:tmpl w:val="59FEE8D0"/>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B206072"/>
    <w:multiLevelType w:val="hybridMultilevel"/>
    <w:tmpl w:val="99249A3C"/>
    <w:lvl w:ilvl="0" w:tplc="381E40BA">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7EE03198"/>
    <w:multiLevelType w:val="hybridMultilevel"/>
    <w:tmpl w:val="62EC8F3C"/>
    <w:lvl w:ilvl="0" w:tplc="381E40BA">
      <w:start w:val="1"/>
      <w:numFmt w:val="bullet"/>
      <w:lvlText w:val=""/>
      <w:lvlPicBulletId w:val="1"/>
      <w:lvlJc w:val="left"/>
      <w:pPr>
        <w:tabs>
          <w:tab w:val="num" w:pos="720"/>
        </w:tabs>
        <w:ind w:left="720" w:hanging="360"/>
      </w:pPr>
      <w:rPr>
        <w:rFonts w:ascii="Symbol" w:hAnsi="Symbol" w:hint="default"/>
        <w:color w:val="auto"/>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19"/>
  </w:num>
  <w:num w:numId="3">
    <w:abstractNumId w:val="23"/>
  </w:num>
  <w:num w:numId="4">
    <w:abstractNumId w:val="5"/>
  </w:num>
  <w:num w:numId="5">
    <w:abstractNumId w:val="1"/>
  </w:num>
  <w:num w:numId="6">
    <w:abstractNumId w:val="17"/>
  </w:num>
  <w:num w:numId="7">
    <w:abstractNumId w:val="11"/>
  </w:num>
  <w:num w:numId="8">
    <w:abstractNumId w:val="24"/>
  </w:num>
  <w:num w:numId="9">
    <w:abstractNumId w:val="25"/>
  </w:num>
  <w:num w:numId="10">
    <w:abstractNumId w:val="15"/>
  </w:num>
  <w:num w:numId="11">
    <w:abstractNumId w:val="9"/>
  </w:num>
  <w:num w:numId="12">
    <w:abstractNumId w:val="7"/>
  </w:num>
  <w:num w:numId="13">
    <w:abstractNumId w:val="3"/>
  </w:num>
  <w:num w:numId="14">
    <w:abstractNumId w:val="12"/>
  </w:num>
  <w:num w:numId="15">
    <w:abstractNumId w:val="22"/>
  </w:num>
  <w:num w:numId="16">
    <w:abstractNumId w:val="4"/>
  </w:num>
  <w:num w:numId="17">
    <w:abstractNumId w:val="26"/>
  </w:num>
  <w:num w:numId="18">
    <w:abstractNumId w:val="21"/>
  </w:num>
  <w:num w:numId="19">
    <w:abstractNumId w:val="14"/>
  </w:num>
  <w:num w:numId="20">
    <w:abstractNumId w:val="10"/>
  </w:num>
  <w:num w:numId="21">
    <w:abstractNumId w:val="13"/>
  </w:num>
  <w:num w:numId="22">
    <w:abstractNumId w:val="8"/>
  </w:num>
  <w:num w:numId="23">
    <w:abstractNumId w:val="16"/>
  </w:num>
  <w:num w:numId="24">
    <w:abstractNumId w:val="2"/>
  </w:num>
  <w:num w:numId="25">
    <w:abstractNumId w:val="20"/>
  </w:num>
  <w:num w:numId="26">
    <w:abstractNumId w:val="6"/>
  </w:num>
  <w:num w:numId="27">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2F3"/>
    <w:rsid w:val="0000005A"/>
    <w:rsid w:val="0000796C"/>
    <w:rsid w:val="00011754"/>
    <w:rsid w:val="00011946"/>
    <w:rsid w:val="0001576E"/>
    <w:rsid w:val="00023E83"/>
    <w:rsid w:val="0003305A"/>
    <w:rsid w:val="000363EC"/>
    <w:rsid w:val="000551AB"/>
    <w:rsid w:val="000569C7"/>
    <w:rsid w:val="00064321"/>
    <w:rsid w:val="0007408F"/>
    <w:rsid w:val="00074394"/>
    <w:rsid w:val="000A2142"/>
    <w:rsid w:val="000A5437"/>
    <w:rsid w:val="000B2AC1"/>
    <w:rsid w:val="000D20FC"/>
    <w:rsid w:val="000D735E"/>
    <w:rsid w:val="000F6622"/>
    <w:rsid w:val="000F6AA8"/>
    <w:rsid w:val="00102A84"/>
    <w:rsid w:val="0010454A"/>
    <w:rsid w:val="00111AFE"/>
    <w:rsid w:val="001143B7"/>
    <w:rsid w:val="00126C62"/>
    <w:rsid w:val="0013748A"/>
    <w:rsid w:val="0015061A"/>
    <w:rsid w:val="001547A9"/>
    <w:rsid w:val="0016251D"/>
    <w:rsid w:val="001637E3"/>
    <w:rsid w:val="00165412"/>
    <w:rsid w:val="001858B0"/>
    <w:rsid w:val="00197183"/>
    <w:rsid w:val="001E1305"/>
    <w:rsid w:val="001F0C0B"/>
    <w:rsid w:val="00204A9D"/>
    <w:rsid w:val="00206EC5"/>
    <w:rsid w:val="00211A8B"/>
    <w:rsid w:val="00215BBC"/>
    <w:rsid w:val="00221144"/>
    <w:rsid w:val="002275A2"/>
    <w:rsid w:val="0023038B"/>
    <w:rsid w:val="00232942"/>
    <w:rsid w:val="00235EFC"/>
    <w:rsid w:val="002614B8"/>
    <w:rsid w:val="0026729B"/>
    <w:rsid w:val="00272070"/>
    <w:rsid w:val="00293BD9"/>
    <w:rsid w:val="00294A51"/>
    <w:rsid w:val="0029582E"/>
    <w:rsid w:val="002972E6"/>
    <w:rsid w:val="002B0E71"/>
    <w:rsid w:val="002B4A8B"/>
    <w:rsid w:val="002C0CCA"/>
    <w:rsid w:val="002C3CAC"/>
    <w:rsid w:val="002E593B"/>
    <w:rsid w:val="00305077"/>
    <w:rsid w:val="003107C5"/>
    <w:rsid w:val="00312A35"/>
    <w:rsid w:val="00322070"/>
    <w:rsid w:val="003407C5"/>
    <w:rsid w:val="00340B24"/>
    <w:rsid w:val="003519EE"/>
    <w:rsid w:val="00367B12"/>
    <w:rsid w:val="00372776"/>
    <w:rsid w:val="003865B3"/>
    <w:rsid w:val="003877B0"/>
    <w:rsid w:val="003A5B2E"/>
    <w:rsid w:val="003B0C6B"/>
    <w:rsid w:val="003C09BB"/>
    <w:rsid w:val="003C2E20"/>
    <w:rsid w:val="003C4DA6"/>
    <w:rsid w:val="003C4F1C"/>
    <w:rsid w:val="003C6334"/>
    <w:rsid w:val="003E15BE"/>
    <w:rsid w:val="00401E3A"/>
    <w:rsid w:val="00425A12"/>
    <w:rsid w:val="004313A8"/>
    <w:rsid w:val="00431F90"/>
    <w:rsid w:val="004359E2"/>
    <w:rsid w:val="00440429"/>
    <w:rsid w:val="00443DAD"/>
    <w:rsid w:val="00446E9B"/>
    <w:rsid w:val="00454DC7"/>
    <w:rsid w:val="00466470"/>
    <w:rsid w:val="004717F1"/>
    <w:rsid w:val="0048722D"/>
    <w:rsid w:val="004A3008"/>
    <w:rsid w:val="004A64D4"/>
    <w:rsid w:val="004B1802"/>
    <w:rsid w:val="004B4E22"/>
    <w:rsid w:val="004D7F03"/>
    <w:rsid w:val="004E5878"/>
    <w:rsid w:val="004F1C9F"/>
    <w:rsid w:val="004F37F9"/>
    <w:rsid w:val="004F4D1E"/>
    <w:rsid w:val="00506780"/>
    <w:rsid w:val="00516A9D"/>
    <w:rsid w:val="00524E45"/>
    <w:rsid w:val="00525F82"/>
    <w:rsid w:val="00533643"/>
    <w:rsid w:val="00534D71"/>
    <w:rsid w:val="00554B14"/>
    <w:rsid w:val="00564F55"/>
    <w:rsid w:val="00565C0A"/>
    <w:rsid w:val="005702CA"/>
    <w:rsid w:val="00570EE8"/>
    <w:rsid w:val="00574763"/>
    <w:rsid w:val="005747D6"/>
    <w:rsid w:val="0058632C"/>
    <w:rsid w:val="005914ED"/>
    <w:rsid w:val="005B0985"/>
    <w:rsid w:val="005C47AD"/>
    <w:rsid w:val="005C4CED"/>
    <w:rsid w:val="005C5252"/>
    <w:rsid w:val="005C5ADB"/>
    <w:rsid w:val="005E05A4"/>
    <w:rsid w:val="005E1885"/>
    <w:rsid w:val="005E7B00"/>
    <w:rsid w:val="005F51B8"/>
    <w:rsid w:val="005F678F"/>
    <w:rsid w:val="00600407"/>
    <w:rsid w:val="00601481"/>
    <w:rsid w:val="00604F66"/>
    <w:rsid w:val="0060797D"/>
    <w:rsid w:val="006123CB"/>
    <w:rsid w:val="00624542"/>
    <w:rsid w:val="00634D77"/>
    <w:rsid w:val="006413AF"/>
    <w:rsid w:val="00642A02"/>
    <w:rsid w:val="006621DD"/>
    <w:rsid w:val="00665AA2"/>
    <w:rsid w:val="0066769A"/>
    <w:rsid w:val="00667F97"/>
    <w:rsid w:val="0068117C"/>
    <w:rsid w:val="00683785"/>
    <w:rsid w:val="00690212"/>
    <w:rsid w:val="00690806"/>
    <w:rsid w:val="00693DFE"/>
    <w:rsid w:val="006A7177"/>
    <w:rsid w:val="006B284B"/>
    <w:rsid w:val="006D24CF"/>
    <w:rsid w:val="006D4170"/>
    <w:rsid w:val="006E5223"/>
    <w:rsid w:val="006F1C23"/>
    <w:rsid w:val="007200C5"/>
    <w:rsid w:val="00725433"/>
    <w:rsid w:val="00731589"/>
    <w:rsid w:val="00736FB8"/>
    <w:rsid w:val="00745E6D"/>
    <w:rsid w:val="007675BC"/>
    <w:rsid w:val="00777ECA"/>
    <w:rsid w:val="00781930"/>
    <w:rsid w:val="007838C3"/>
    <w:rsid w:val="00784A00"/>
    <w:rsid w:val="00790D5C"/>
    <w:rsid w:val="007A0A05"/>
    <w:rsid w:val="007A1EEC"/>
    <w:rsid w:val="007A2E63"/>
    <w:rsid w:val="007B2B28"/>
    <w:rsid w:val="007D2B17"/>
    <w:rsid w:val="007E133B"/>
    <w:rsid w:val="007F074F"/>
    <w:rsid w:val="0080495A"/>
    <w:rsid w:val="00826396"/>
    <w:rsid w:val="008263BC"/>
    <w:rsid w:val="00833523"/>
    <w:rsid w:val="00835169"/>
    <w:rsid w:val="00836BDB"/>
    <w:rsid w:val="00854685"/>
    <w:rsid w:val="00871B89"/>
    <w:rsid w:val="00880842"/>
    <w:rsid w:val="0088485D"/>
    <w:rsid w:val="00893F22"/>
    <w:rsid w:val="00895E15"/>
    <w:rsid w:val="008A17E4"/>
    <w:rsid w:val="008A6E8A"/>
    <w:rsid w:val="008A77C0"/>
    <w:rsid w:val="008C31DB"/>
    <w:rsid w:val="008C52DE"/>
    <w:rsid w:val="008C5A14"/>
    <w:rsid w:val="008C7406"/>
    <w:rsid w:val="008D0261"/>
    <w:rsid w:val="008D6CFF"/>
    <w:rsid w:val="008F0DB3"/>
    <w:rsid w:val="008F71AF"/>
    <w:rsid w:val="00917213"/>
    <w:rsid w:val="00922B19"/>
    <w:rsid w:val="00923AA3"/>
    <w:rsid w:val="00933B3C"/>
    <w:rsid w:val="009347E9"/>
    <w:rsid w:val="009450AA"/>
    <w:rsid w:val="009475E2"/>
    <w:rsid w:val="009558A6"/>
    <w:rsid w:val="009A1BF6"/>
    <w:rsid w:val="009C0529"/>
    <w:rsid w:val="009D4CA4"/>
    <w:rsid w:val="009E4075"/>
    <w:rsid w:val="009F64A4"/>
    <w:rsid w:val="009F766E"/>
    <w:rsid w:val="00A0409D"/>
    <w:rsid w:val="00A1141C"/>
    <w:rsid w:val="00A137DF"/>
    <w:rsid w:val="00A2125B"/>
    <w:rsid w:val="00A252F3"/>
    <w:rsid w:val="00A4239A"/>
    <w:rsid w:val="00A42F2A"/>
    <w:rsid w:val="00A439E9"/>
    <w:rsid w:val="00A52143"/>
    <w:rsid w:val="00A5677F"/>
    <w:rsid w:val="00A61D83"/>
    <w:rsid w:val="00A908CB"/>
    <w:rsid w:val="00A95160"/>
    <w:rsid w:val="00AA3465"/>
    <w:rsid w:val="00AA3F74"/>
    <w:rsid w:val="00AA6124"/>
    <w:rsid w:val="00AA6176"/>
    <w:rsid w:val="00AD3005"/>
    <w:rsid w:val="00AD596D"/>
    <w:rsid w:val="00AE7059"/>
    <w:rsid w:val="00B06FAD"/>
    <w:rsid w:val="00B21003"/>
    <w:rsid w:val="00B36524"/>
    <w:rsid w:val="00B53989"/>
    <w:rsid w:val="00B8051B"/>
    <w:rsid w:val="00B94BF1"/>
    <w:rsid w:val="00BB3BB2"/>
    <w:rsid w:val="00BB56B0"/>
    <w:rsid w:val="00BC291E"/>
    <w:rsid w:val="00BC3A81"/>
    <w:rsid w:val="00C01A01"/>
    <w:rsid w:val="00C07B33"/>
    <w:rsid w:val="00C1057E"/>
    <w:rsid w:val="00C45594"/>
    <w:rsid w:val="00C50456"/>
    <w:rsid w:val="00C52CC8"/>
    <w:rsid w:val="00C56D3C"/>
    <w:rsid w:val="00C623ED"/>
    <w:rsid w:val="00C66BA2"/>
    <w:rsid w:val="00C6761E"/>
    <w:rsid w:val="00C70E57"/>
    <w:rsid w:val="00C71739"/>
    <w:rsid w:val="00C72911"/>
    <w:rsid w:val="00C733D9"/>
    <w:rsid w:val="00C759E6"/>
    <w:rsid w:val="00C7614B"/>
    <w:rsid w:val="00C81B4A"/>
    <w:rsid w:val="00C81D32"/>
    <w:rsid w:val="00C822AD"/>
    <w:rsid w:val="00C82D24"/>
    <w:rsid w:val="00C928E1"/>
    <w:rsid w:val="00C93D92"/>
    <w:rsid w:val="00C9436C"/>
    <w:rsid w:val="00CA34DF"/>
    <w:rsid w:val="00CA5C5D"/>
    <w:rsid w:val="00CB5628"/>
    <w:rsid w:val="00CC036A"/>
    <w:rsid w:val="00CF4D02"/>
    <w:rsid w:val="00CF7FC1"/>
    <w:rsid w:val="00D059F0"/>
    <w:rsid w:val="00D245C5"/>
    <w:rsid w:val="00D34860"/>
    <w:rsid w:val="00D36438"/>
    <w:rsid w:val="00D4656A"/>
    <w:rsid w:val="00D529A1"/>
    <w:rsid w:val="00D54F92"/>
    <w:rsid w:val="00D60119"/>
    <w:rsid w:val="00D648CC"/>
    <w:rsid w:val="00D73453"/>
    <w:rsid w:val="00D80D18"/>
    <w:rsid w:val="00D8338B"/>
    <w:rsid w:val="00D8367B"/>
    <w:rsid w:val="00D961C2"/>
    <w:rsid w:val="00D965D2"/>
    <w:rsid w:val="00DA6B66"/>
    <w:rsid w:val="00DA6F52"/>
    <w:rsid w:val="00DB1E44"/>
    <w:rsid w:val="00DF3FE9"/>
    <w:rsid w:val="00DF4000"/>
    <w:rsid w:val="00E104FB"/>
    <w:rsid w:val="00E1382A"/>
    <w:rsid w:val="00E1401F"/>
    <w:rsid w:val="00E27867"/>
    <w:rsid w:val="00E3551E"/>
    <w:rsid w:val="00E4354F"/>
    <w:rsid w:val="00E464F3"/>
    <w:rsid w:val="00E52741"/>
    <w:rsid w:val="00E6021C"/>
    <w:rsid w:val="00E7294E"/>
    <w:rsid w:val="00E827C2"/>
    <w:rsid w:val="00E83505"/>
    <w:rsid w:val="00E97F1E"/>
    <w:rsid w:val="00EA0AA9"/>
    <w:rsid w:val="00EB1CD5"/>
    <w:rsid w:val="00EE08E3"/>
    <w:rsid w:val="00EF7D2F"/>
    <w:rsid w:val="00F211CE"/>
    <w:rsid w:val="00F21880"/>
    <w:rsid w:val="00F4569D"/>
    <w:rsid w:val="00F45C66"/>
    <w:rsid w:val="00F70F6A"/>
    <w:rsid w:val="00F70FF9"/>
    <w:rsid w:val="00FA35FE"/>
    <w:rsid w:val="00FB4A52"/>
    <w:rsid w:val="00FB5ACC"/>
    <w:rsid w:val="00FC4808"/>
    <w:rsid w:val="00FD186D"/>
    <w:rsid w:val="00FD664D"/>
    <w:rsid w:val="00FE2CAA"/>
    <w:rsid w:val="00FE3D4D"/>
    <w:rsid w:val="00FE7B39"/>
    <w:rsid w:val="00FF43E3"/>
    <w:rsid w:val="00FF6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DAC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15BE"/>
    <w:rPr>
      <w:noProof/>
      <w:color w:val="000000"/>
      <w:kern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761E"/>
    <w:pPr>
      <w:tabs>
        <w:tab w:val="center" w:pos="4320"/>
        <w:tab w:val="right" w:pos="8640"/>
      </w:tabs>
    </w:pPr>
  </w:style>
  <w:style w:type="paragraph" w:styleId="Footer">
    <w:name w:val="footer"/>
    <w:basedOn w:val="Normal"/>
    <w:rsid w:val="00C6761E"/>
    <w:pPr>
      <w:tabs>
        <w:tab w:val="center" w:pos="4320"/>
        <w:tab w:val="right" w:pos="8640"/>
      </w:tabs>
    </w:pPr>
  </w:style>
  <w:style w:type="character" w:styleId="Hyperlink">
    <w:name w:val="Hyperlink"/>
    <w:rsid w:val="00EF7D2F"/>
    <w:rPr>
      <w:color w:val="0000FF"/>
      <w:u w:val="single"/>
    </w:rPr>
  </w:style>
  <w:style w:type="character" w:styleId="PageNumber">
    <w:name w:val="page number"/>
    <w:basedOn w:val="DefaultParagraphFont"/>
    <w:rsid w:val="003E15BE"/>
  </w:style>
  <w:style w:type="table" w:styleId="TableGrid">
    <w:name w:val="Table Grid"/>
    <w:basedOn w:val="TableNormal"/>
    <w:rsid w:val="00DF3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624542"/>
    <w:pPr>
      <w:ind w:left="720"/>
    </w:pPr>
    <w:rPr>
      <w:rFonts w:ascii="Bookman Old Style" w:hAnsi="Bookman Old Style"/>
      <w:noProof w:val="0"/>
      <w:color w:val="auto"/>
      <w:kern w:val="0"/>
      <w:szCs w:val="24"/>
    </w:rPr>
  </w:style>
  <w:style w:type="paragraph" w:styleId="BalloonText">
    <w:name w:val="Balloon Text"/>
    <w:basedOn w:val="Normal"/>
    <w:link w:val="BalloonTextChar"/>
    <w:rsid w:val="00425A12"/>
    <w:rPr>
      <w:rFonts w:ascii="Tahoma" w:hAnsi="Tahoma" w:cs="Tahoma"/>
      <w:sz w:val="16"/>
      <w:szCs w:val="16"/>
    </w:rPr>
  </w:style>
  <w:style w:type="character" w:customStyle="1" w:styleId="BalloonTextChar">
    <w:name w:val="Balloon Text Char"/>
    <w:link w:val="BalloonText"/>
    <w:rsid w:val="00425A12"/>
    <w:rPr>
      <w:rFonts w:ascii="Tahoma" w:hAnsi="Tahoma" w:cs="Tahoma"/>
      <w:noProof/>
      <w:color w:val="000000"/>
      <w:kern w:val="28"/>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15BE"/>
    <w:rPr>
      <w:noProof/>
      <w:color w:val="000000"/>
      <w:kern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761E"/>
    <w:pPr>
      <w:tabs>
        <w:tab w:val="center" w:pos="4320"/>
        <w:tab w:val="right" w:pos="8640"/>
      </w:tabs>
    </w:pPr>
  </w:style>
  <w:style w:type="paragraph" w:styleId="Footer">
    <w:name w:val="footer"/>
    <w:basedOn w:val="Normal"/>
    <w:rsid w:val="00C6761E"/>
    <w:pPr>
      <w:tabs>
        <w:tab w:val="center" w:pos="4320"/>
        <w:tab w:val="right" w:pos="8640"/>
      </w:tabs>
    </w:pPr>
  </w:style>
  <w:style w:type="character" w:styleId="Hyperlink">
    <w:name w:val="Hyperlink"/>
    <w:rsid w:val="00EF7D2F"/>
    <w:rPr>
      <w:color w:val="0000FF"/>
      <w:u w:val="single"/>
    </w:rPr>
  </w:style>
  <w:style w:type="character" w:styleId="PageNumber">
    <w:name w:val="page number"/>
    <w:basedOn w:val="DefaultParagraphFont"/>
    <w:rsid w:val="003E15BE"/>
  </w:style>
  <w:style w:type="table" w:styleId="TableGrid">
    <w:name w:val="Table Grid"/>
    <w:basedOn w:val="TableNormal"/>
    <w:rsid w:val="00DF3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624542"/>
    <w:pPr>
      <w:ind w:left="720"/>
    </w:pPr>
    <w:rPr>
      <w:rFonts w:ascii="Bookman Old Style" w:hAnsi="Bookman Old Style"/>
      <w:noProof w:val="0"/>
      <w:color w:val="auto"/>
      <w:kern w:val="0"/>
      <w:szCs w:val="24"/>
    </w:rPr>
  </w:style>
  <w:style w:type="paragraph" w:styleId="BalloonText">
    <w:name w:val="Balloon Text"/>
    <w:basedOn w:val="Normal"/>
    <w:link w:val="BalloonTextChar"/>
    <w:rsid w:val="00425A12"/>
    <w:rPr>
      <w:rFonts w:ascii="Tahoma" w:hAnsi="Tahoma" w:cs="Tahoma"/>
      <w:sz w:val="16"/>
      <w:szCs w:val="16"/>
    </w:rPr>
  </w:style>
  <w:style w:type="character" w:customStyle="1" w:styleId="BalloonTextChar">
    <w:name w:val="Balloon Text Char"/>
    <w:link w:val="BalloonText"/>
    <w:rsid w:val="00425A12"/>
    <w:rPr>
      <w:rFonts w:ascii="Tahoma" w:hAnsi="Tahoma" w:cs="Tahoma"/>
      <w:noProof/>
      <w:color w:val="000000"/>
      <w:kern w:val="28"/>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80C95-C869-4CB4-B203-19D98A905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71572161</Template>
  <TotalTime>0</TotalTime>
  <Pages>4</Pages>
  <Words>843</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Papplewick Pumping Station – Our Vision for Learning</vt:lpstr>
    </vt:vector>
  </TitlesOfParts>
  <Company>GWH</Company>
  <LinksUpToDate>false</LinksUpToDate>
  <CharactersWithSpaces>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Papplewick Pumping Station – Our Vision for Learning</dc:title>
  <dc:creator>Miriam Tong</dc:creator>
  <cp:lastModifiedBy>Marketing</cp:lastModifiedBy>
  <cp:revision>2</cp:revision>
  <cp:lastPrinted>2014-07-09T15:15:00Z</cp:lastPrinted>
  <dcterms:created xsi:type="dcterms:W3CDTF">2019-07-25T16:12:00Z</dcterms:created>
  <dcterms:modified xsi:type="dcterms:W3CDTF">2019-07-25T16:12:00Z</dcterms:modified>
</cp:coreProperties>
</file>